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p14">
  <w:body>
    <w:tbl>
      <w:tblPr>
        <w:tblW w:w="1056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3375"/>
        <w:gridCol w:w="345"/>
        <w:gridCol w:w="5490"/>
      </w:tblGrid>
      <w:tr xmlns:wp14="http://schemas.microsoft.com/office/word/2010/wordml" w:rsidRPr="00452669" w:rsidR="003D1B71" w:rsidTr="4C9FC387" w14:paraId="37A4098E" wp14:textId="77777777">
        <w:trPr>
          <w:trHeight w:val="2112"/>
        </w:trPr>
        <w:tc>
          <w:tcPr>
            <w:tcW w:w="4725" w:type="dxa"/>
            <w:gridSpan w:val="3"/>
            <w:vMerge w:val="restart"/>
            <w:tcBorders>
              <w:bottom w:val="nil"/>
            </w:tcBorders>
            <w:tcMar/>
          </w:tcPr>
          <w:p w:rsidRPr="00452669" w:rsidR="003D1B71" w:rsidP="003D1B71" w:rsidRDefault="00013E92" w14:paraId="672A6659" wp14:textId="77777777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3B2B98">
              <w:rPr>
                <w:noProof/>
                <w:lang w:eastAsia="cs-CZ"/>
              </w:rPr>
              <w:drawing>
                <wp:inline xmlns:wp14="http://schemas.microsoft.com/office/word/2010/wordprocessingDrawing" distT="0" distB="0" distL="0" distR="0" wp14:anchorId="74E71078" wp14:editId="5F6FD430">
                  <wp:extent cx="1667224" cy="1667224"/>
                  <wp:effectExtent l="76200" t="76200" r="66675" b="904875"/>
                  <wp:docPr id="5" name="Obrázek 5" descr="C:\Users\U1student4\Pictures\Saved Pictures\ja.jpg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1student4\Pictures\Saved Pictures\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19500000" flipH="0" flipV="0">
                            <a:off x="0" y="0"/>
                            <a:ext cx="1667224" cy="1667224"/>
                          </a:xfrm>
                          <a:prstGeom xmlns:a="http://schemas.openxmlformats.org/drawingml/2006/main" prst="ellipse">
                            <a:avLst/>
                          </a:prstGeom>
                          <a:ln xmlns:a="http://schemas.openxmlformats.org/drawingml/2006/main" w="63500" cap="rnd">
                            <a:solidFill>
                              <a:srgbClr val="333333"/>
                            </a:solidFill>
                          </a:ln>
                          <a:effectLst xmlns:a="http://schemas.openxmlformats.org/drawingml/2006/main"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 xmlns:a="http://schemas.openxmlformats.org/drawingml/2006/main"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xmlns:a="http://schemas.openxmlformats.org/drawingml/2006/main"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Merge w:val="restart"/>
            <w:tcBorders>
              <w:bottom w:val="nil"/>
            </w:tcBorders>
            <w:tcMar/>
          </w:tcPr>
          <w:p w:rsidRPr="00452669" w:rsidR="003D1B71" w:rsidP="00590471" w:rsidRDefault="003D1B71" w14:paraId="0A37501D" wp14:textId="77777777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5490" w:type="dxa"/>
            <w:tcBorders>
              <w:bottom w:val="nil"/>
            </w:tcBorders>
            <w:tcMar/>
          </w:tcPr>
          <w:p w:rsidRPr="00452669" w:rsidR="003D1B71" w:rsidP="3EF37E72" w:rsidRDefault="004248BC" w14:paraId="7C580DAB" wp14:textId="77777777">
            <w:pPr>
              <w:pStyle w:val="Nzev"/>
              <w:rPr>
                <w:rFonts w:ascii="Times New Roman" w:hAnsi="Times New Roman" w:eastAsia="Times New Roman" w:cs="Times New Roman"/>
                <w:sz w:val="48"/>
                <w:szCs w:val="48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48"/>
                <w:szCs w:val="48"/>
              </w:rPr>
              <w:t>Simona</w:t>
            </w:r>
            <w:r>
              <w:br/>
            </w:r>
            <w:r w:rsidRPr="3EF37E72" w:rsidR="004248BC">
              <w:rPr>
                <w:rFonts w:ascii="Times New Roman" w:hAnsi="Times New Roman" w:eastAsia="Times New Roman" w:cs="Times New Roman"/>
                <w:sz w:val="48"/>
                <w:szCs w:val="48"/>
              </w:rPr>
              <w:t>Suchánková</w:t>
            </w:r>
          </w:p>
        </w:tc>
      </w:tr>
      <w:tr xmlns:wp14="http://schemas.microsoft.com/office/word/2010/wordml" w:rsidRPr="00452669" w:rsidR="003D1B71" w:rsidTr="4C9FC387" w14:paraId="11D521FE" wp14:textId="77777777">
        <w:trPr>
          <w:trHeight w:val="1589"/>
        </w:trPr>
        <w:tc>
          <w:tcPr>
            <w:tcW w:w="4725" w:type="dxa"/>
            <w:gridSpan w:val="3"/>
            <w:vMerge/>
            <w:tcBorders/>
            <w:tcMar/>
          </w:tcPr>
          <w:p w:rsidRPr="00452669" w:rsidR="003D1B71" w:rsidRDefault="003D1B71" w14:paraId="5DAB6C7B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45" w:type="dxa"/>
            <w:vMerge/>
            <w:tcBorders/>
            <w:tcMar/>
          </w:tcPr>
          <w:p w:rsidRPr="00452669" w:rsidR="003D1B71" w:rsidP="00590471" w:rsidRDefault="003D1B71" w14:paraId="02EB378F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 w:val="restart"/>
            <w:tcBorders>
              <w:bottom w:val="nil"/>
            </w:tcBorders>
            <w:tcMar/>
            <w:vAlign w:val="bottom"/>
          </w:tcPr>
          <w:sdt>
            <w:sdtPr>
              <w:id w:val="1196195576"/>
              <w:placeholder>
                <w:docPart w:val="D291F4905F1D4F459EA2C30C22FB0C25"/>
              </w:placeholder>
              <w:temporary/>
              <w:showingPlcHdr/>
              <w15:appearance w15:val="hidden"/>
            </w:sdtPr>
            <w:sdtEndPr/>
            <w:sdtContent>
              <w:p w:rsidRPr="007A72A2" w:rsidR="003D1B71" w:rsidP="3EF37E72" w:rsidRDefault="003D1B71" w14:paraId="45A8AC64" wp14:textId="77777777">
                <w:pPr>
                  <w:pStyle w:val="Nadpis2"/>
                  <w:rPr>
                    <w:rFonts w:ascii="Times New Roman" w:hAnsi="Times New Roman" w:eastAsia="Times New Roman" w:cs="Times New Roman"/>
                    <w:sz w:val="24"/>
                    <w:szCs w:val="24"/>
                  </w:rPr>
                </w:pPr>
                <w:r w:rsidRPr="3EF37E72" w:rsidR="003D1B71">
                  <w:rPr>
                    <w:rFonts w:ascii="Times New Roman" w:hAnsi="Times New Roman" w:eastAsia="Times New Roman" w:cs="Times New Roman"/>
                    <w:sz w:val="28"/>
                    <w:szCs w:val="28"/>
                  </w:rPr>
                  <w:t>Pracovní zkušenosti</w:t>
                </w:r>
              </w:p>
            </w:sdtContent>
          </w:sdt>
          <w:p w:rsidR="1A2BD7D1" w:rsidP="3EF37E72" w:rsidRDefault="1A2BD7D1" w14:paraId="6E3AD72C" w14:textId="5E559A92">
            <w:pPr>
              <w:pStyle w:val="Data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1A2BD7D1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2021 </w:t>
            </w:r>
            <w:r w:rsidRPr="3EF37E72" w:rsidR="1A2BD7D1">
              <w:rPr>
                <w:rFonts w:ascii="Times New Roman" w:hAnsi="Times New Roman" w:eastAsia="Times New Roman" w:cs="Times New Roman"/>
                <w:sz w:val="24"/>
                <w:szCs w:val="24"/>
              </w:rPr>
              <w:t>květen-doposud</w:t>
            </w:r>
          </w:p>
          <w:p w:rsidR="1A2BD7D1" w:rsidP="3EF37E72" w:rsidRDefault="1A2BD7D1" w14:paraId="5C643B51" w14:textId="79396FDB">
            <w:pPr>
              <w:pStyle w:val="Data"/>
              <w:spacing w:after="120" w:afterAutospacing="off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3EF37E72" w:rsidR="1A2BD7D1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Praktická sestra-Neurologie FNOL </w:t>
            </w:r>
          </w:p>
          <w:p w:rsidR="676854F9" w:rsidP="3EF37E72" w:rsidRDefault="676854F9" w14:paraId="706EEBA4" w14:textId="7358E9FB">
            <w:pPr>
              <w:pStyle w:val="Data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676854F9">
              <w:rPr>
                <w:rFonts w:ascii="Times New Roman" w:hAnsi="Times New Roman" w:eastAsia="Times New Roman" w:cs="Times New Roman"/>
                <w:sz w:val="24"/>
                <w:szCs w:val="24"/>
              </w:rPr>
              <w:t>2020 únor-2020 prosinec</w:t>
            </w:r>
          </w:p>
          <w:p w:rsidR="5628C07F" w:rsidP="3EF37E72" w:rsidRDefault="5628C07F" w14:paraId="41C20B90" w14:textId="4ABDE759">
            <w:pPr>
              <w:pStyle w:val="Data"/>
              <w:spacing w:after="120" w:afterAutospacing="off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3EF37E72" w:rsidR="5628C07F"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Pečovatelka-Sociální služby Olomouc</w:t>
            </w:r>
          </w:p>
          <w:p w:rsidRPr="00013E92" w:rsidR="003D1B71" w:rsidP="3EF37E72" w:rsidRDefault="004248BC" w14:paraId="3F6504BE" wp14:textId="4A61D6AF">
            <w:pPr>
              <w:pStyle w:val="Data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2019 </w:t>
            </w: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červen</w:t>
            </w:r>
            <w:r w:rsidRPr="3EF37E72" w:rsidR="003D1B71">
              <w:rPr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>–</w:t>
            </w:r>
            <w:r w:rsidRPr="3EF37E72" w:rsidR="1775A234">
              <w:rPr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 xml:space="preserve">2020 leden </w:t>
            </w:r>
          </w:p>
          <w:p w:rsidRPr="00013E92" w:rsidR="003D1B71" w:rsidP="3EF37E72" w:rsidRDefault="004248BC" w14:paraId="0D2C5E46" wp14:textId="03CFA875">
            <w:pPr>
              <w:pStyle w:val="Pracovnzkuenosti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prodavačka</w:t>
            </w:r>
            <w:r w:rsidRPr="3EF37E72" w:rsidR="003D1B71">
              <w:rPr>
                <w:rStyle w:val="Siln"/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 xml:space="preserve"> </w:t>
            </w:r>
            <w:r w:rsidRPr="3EF37E72" w:rsidR="003D1B71">
              <w:rPr>
                <w:rStyle w:val="Siln"/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 xml:space="preserve">• </w:t>
            </w: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POMPO</w:t>
            </w:r>
          </w:p>
          <w:p w:rsidRPr="00013E92" w:rsidR="003D1B71" w:rsidP="3EF37E72" w:rsidRDefault="004248BC" w14:paraId="731197EE" wp14:textId="20DC8572">
            <w:pPr>
              <w:pStyle w:val="Data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2018</w:t>
            </w:r>
            <w:r w:rsidRPr="3EF37E72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únor</w:t>
            </w:r>
            <w:r w:rsidRPr="3EF37E72" w:rsidR="003D1B71">
              <w:rPr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>–</w:t>
            </w: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2019</w:t>
            </w:r>
            <w:r w:rsidRPr="3EF37E72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květen</w:t>
            </w:r>
          </w:p>
          <w:p w:rsidRPr="00013E92" w:rsidR="003D1B71" w:rsidP="3EF37E72" w:rsidRDefault="004248BC" w14:paraId="5A1C2ECF" wp14:textId="77777777">
            <w:pPr>
              <w:pStyle w:val="Pracovnzkuenosti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obsluha</w:t>
            </w:r>
            <w:r w:rsidRPr="3EF37E72" w:rsidR="003D1B71">
              <w:rPr>
                <w:rStyle w:val="Siln"/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 xml:space="preserve"> • </w:t>
            </w: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číšnice</w:t>
            </w:r>
            <w:r w:rsidRPr="3EF37E72" w:rsidR="003D1B71">
              <w:rPr>
                <w:rStyle w:val="Siln"/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 xml:space="preserve"> • </w:t>
            </w:r>
            <w:r w:rsidRPr="3EF37E72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Café</w:t>
            </w: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Seneca</w:t>
            </w:r>
          </w:p>
          <w:p w:rsidRPr="00013E92" w:rsidR="003D1B71" w:rsidP="3EF37E72" w:rsidRDefault="004248BC" w14:paraId="608F1508" wp14:textId="7F04162A">
            <w:pPr>
              <w:pStyle w:val="Data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2016</w:t>
            </w:r>
            <w:r w:rsidRPr="3EF37E72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únor</w:t>
            </w:r>
            <w:r w:rsidRPr="3EF37E72" w:rsidR="003D1B71">
              <w:rPr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>–</w:t>
            </w: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2018</w:t>
            </w:r>
            <w:r w:rsidRPr="3EF37E72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leden </w:t>
            </w:r>
            <w:bookmarkStart w:name="_GoBack" w:id="0"/>
            <w:bookmarkEnd w:id="0"/>
          </w:p>
          <w:p w:rsidRPr="00013E92" w:rsidR="003D1B71" w:rsidP="3EF37E72" w:rsidRDefault="004248BC" w14:paraId="56152CA9" wp14:textId="2C35C410">
            <w:pPr>
              <w:pStyle w:val="Pracovnzkuenosti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prodavačka</w:t>
            </w:r>
            <w:r w:rsidRPr="3EF37E72" w:rsidR="003D1B71">
              <w:rPr>
                <w:rStyle w:val="Siln"/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  <w:t xml:space="preserve"> • </w:t>
            </w: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Super ZOO</w:t>
            </w:r>
          </w:p>
          <w:sdt>
            <w:sdtPr>
              <w:rPr>
                <w:szCs w:val="24"/>
              </w:rPr>
              <w:id w:val="-1554227259"/>
              <w:placeholder>
                <w:docPart w:val="9A65E8864247433088CFF9EEAA38EE3B"/>
              </w:placeholder>
              <w:temporary/>
              <w:showingPlcHdr/>
              <w15:appearance w15:val="hidden"/>
            </w:sdtPr>
            <w:sdtEndPr/>
            <w:sdtContent>
              <w:p w:rsidRPr="00013E92" w:rsidR="003B2B98" w:rsidP="4C9FC387" w:rsidRDefault="004248BC" w14:paraId="6AF177F7" wp14:textId="0EBA3488">
                <w:pPr>
                  <w:pStyle w:val="Nadpis2"/>
                  <w:rPr>
                    <w:rFonts w:ascii="Times New Roman" w:hAnsi="Times New Roman" w:eastAsia="Times New Roman" w:cs="Times New Roman"/>
                    <w:sz w:val="24"/>
                    <w:szCs w:val="24"/>
                  </w:rPr>
                </w:pPr>
                <w:r w:rsidRPr="4C9FC387" w:rsidR="003D1B71">
                  <w:rPr>
                    <w:rFonts w:ascii="Times New Roman" w:hAnsi="Times New Roman" w:eastAsia="Times New Roman" w:cs="Times New Roman"/>
                    <w:sz w:val="28"/>
                    <w:szCs w:val="28"/>
                  </w:rPr>
                  <w:t>Vzdělání</w:t>
                </w:r>
              </w:p>
            </w:sdtContent>
          </w:sdt>
          <w:p w:rsidRPr="00013E92" w:rsidR="003B2B98" w:rsidP="4C9FC387" w:rsidRDefault="003B2B98" w14:paraId="3CCE46B2" wp14:textId="77777777">
            <w:pPr>
              <w:pStyle w:val="Seznamsodrkami"/>
              <w:numPr>
                <w:numId w:val="0"/>
              </w:numPr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C9FC387" w:rsidR="003B2B98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>Střední zdravotnická škola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a vyšší odborná škola zdravotnická Emanuela </w:t>
            </w:r>
            <w:proofErr w:type="spellStart"/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Po</w:t>
            </w:r>
            <w:r w:rsidRPr="4C9FC387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t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tinga</w:t>
            </w:r>
            <w:proofErr w:type="spellEnd"/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a jazyková škola s právem státní jazykové zkoušky </w:t>
            </w:r>
          </w:p>
          <w:p w:rsidR="004248BC" w:rsidP="4C9FC387" w:rsidRDefault="004248BC" w14:paraId="6E59137E" w14:textId="7CF8785A">
            <w:pPr>
              <w:pStyle w:val="Seznamsodrkami"/>
              <w:rPr>
                <w:rFonts w:ascii="Times New Roman" w:hAnsi="Times New Roman" w:eastAsia="Times New Roman" w:cs="Times New Roman"/>
                <w:sz w:val="24"/>
                <w:szCs w:val="24"/>
                <w:lang w:bidi="cs-CZ"/>
              </w:rPr>
            </w:pPr>
            <w:r w:rsidRPr="4C9FC387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2015-2019</w:t>
            </w:r>
          </w:p>
          <w:p w:rsidRPr="00013E92" w:rsidR="004248BC" w:rsidP="3EF37E72" w:rsidRDefault="00013E92" w14:paraId="710AC177" wp14:textId="54B678F1">
            <w:pPr>
              <w:pStyle w:val="Seznamsodrkami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C9FC387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Obor</w:t>
            </w:r>
            <w:r w:rsidRPr="4C9FC387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: P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raktická sestra – </w:t>
            </w:r>
            <w:r w:rsidRPr="4C9FC387" w:rsidR="1A3A10EB">
              <w:rPr>
                <w:rFonts w:ascii="Times New Roman" w:hAnsi="Times New Roman" w:eastAsia="Times New Roman" w:cs="Times New Roman"/>
                <w:sz w:val="24"/>
                <w:szCs w:val="24"/>
              </w:rPr>
              <w:t>(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  <w:r w:rsidRPr="4C9FC387" w:rsidR="6B0A5504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roky</w:t>
            </w:r>
            <w:r w:rsidRPr="4C9FC387" w:rsidR="6C9034C0">
              <w:rPr>
                <w:rFonts w:ascii="Times New Roman" w:hAnsi="Times New Roman" w:eastAsia="Times New Roman" w:cs="Times New Roman"/>
                <w:sz w:val="24"/>
                <w:szCs w:val="24"/>
              </w:rPr>
              <w:t>)</w:t>
            </w:r>
            <w:r w:rsidRPr="4C9FC387" w:rsidR="433B27CC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ukončený maturitní zkouškou v květnu </w:t>
            </w:r>
            <w:r w:rsidRPr="4C9FC387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2019-</w:t>
            </w:r>
            <w:r w:rsidRPr="4C9FC387" w:rsidR="5A7B6629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4C9FC387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Psychologie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, Český jazyk, Anglick</w:t>
            </w:r>
            <w:r w:rsidRPr="4C9FC387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ý jazyk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ošetřovatelství, odborná praxe </w:t>
            </w:r>
          </w:p>
          <w:p w:rsidRPr="00013E92" w:rsidR="004248BC" w:rsidP="4C9FC387" w:rsidRDefault="00013E92" w14:paraId="454C48E8" wp14:textId="2941F7C8">
            <w:pPr>
              <w:pStyle w:val="Seznamsodrkami"/>
              <w:numPr>
                <w:numId w:val="0"/>
              </w:numPr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Pr="00013E92" w:rsidR="004248BC" w:rsidP="4C9FC387" w:rsidRDefault="00013E92" w14:paraId="38C1B2DD" wp14:textId="0EF6FAE3">
            <w:pPr>
              <w:pStyle w:val="Seznamsodrkami"/>
              <w:numPr>
                <w:numId w:val="0"/>
              </w:numPr>
              <w:ind w:left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C9FC387" w:rsidR="2C656FD3"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  <w:t xml:space="preserve">Vyšší odborná škola </w:t>
            </w:r>
            <w:r w:rsidRPr="4C9FC387" w:rsidR="2C656FD3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zdravotnická Emanuela </w:t>
            </w:r>
            <w:proofErr w:type="spellStart"/>
            <w:r w:rsidRPr="4C9FC387" w:rsidR="2C656FD3">
              <w:rPr>
                <w:rFonts w:ascii="Times New Roman" w:hAnsi="Times New Roman" w:eastAsia="Times New Roman" w:cs="Times New Roman"/>
                <w:sz w:val="24"/>
                <w:szCs w:val="24"/>
              </w:rPr>
              <w:t>P</w:t>
            </w:r>
            <w:r w:rsidRPr="4C9FC387" w:rsidR="4D12FD3A">
              <w:rPr>
                <w:rFonts w:ascii="Times New Roman" w:hAnsi="Times New Roman" w:eastAsia="Times New Roman" w:cs="Times New Roman"/>
                <w:sz w:val="24"/>
                <w:szCs w:val="24"/>
              </w:rPr>
              <w:t>ottinga</w:t>
            </w:r>
            <w:proofErr w:type="spellEnd"/>
            <w:r w:rsidRPr="4C9FC387" w:rsidR="4D12FD3A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4C9FC387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a jazyková škola s právem státní jazykové zkoušky</w:t>
            </w:r>
          </w:p>
          <w:p w:rsidRPr="00013E92" w:rsidR="004248BC" w:rsidP="4C9FC387" w:rsidRDefault="00013E92" w14:paraId="6C23C9EC" wp14:textId="29E17F38">
            <w:pPr>
              <w:pStyle w:val="Seznamsodrkami"/>
              <w:numPr>
                <w:ilvl w:val="0"/>
                <w:numId w:val="1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C9FC387" w:rsidR="4C9FC387">
              <w:rPr>
                <w:rFonts w:ascii="Times New Roman" w:hAnsi="Times New Roman" w:eastAsia="Times New Roman" w:cs="Times New Roman"/>
                <w:sz w:val="24"/>
                <w:szCs w:val="24"/>
              </w:rPr>
              <w:t>2019-2022</w:t>
            </w:r>
          </w:p>
          <w:p w:rsidRPr="00013E92" w:rsidR="004248BC" w:rsidP="4C9FC387" w:rsidRDefault="00013E92" w14:paraId="6223FD49" wp14:textId="741316AA">
            <w:pPr>
              <w:pStyle w:val="Seznamsodrkami"/>
              <w:numPr>
                <w:ilvl w:val="0"/>
                <w:numId w:val="19"/>
              </w:num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4C9FC387" w:rsidR="4D12FD3A">
              <w:rPr>
                <w:rFonts w:ascii="Times New Roman" w:hAnsi="Times New Roman" w:eastAsia="Times New Roman" w:cs="Times New Roman"/>
                <w:sz w:val="24"/>
                <w:szCs w:val="24"/>
              </w:rPr>
              <w:t>Obor : Všeobecná diplomovaná sestra ukončený absolutoriem v červnu 2022</w:t>
            </w:r>
          </w:p>
          <w:sdt>
            <w:sdtPr>
              <w:rPr>
                <w:szCs w:val="24"/>
              </w:rPr>
              <w:id w:val="-1730222568"/>
              <w:placeholder>
                <w:docPart w:val="81BE7BAC5139490281E70D1BEB4D63F1"/>
              </w:placeholder>
              <w:temporary/>
              <w:showingPlcHdr/>
              <w15:appearance w15:val="hidden"/>
            </w:sdtPr>
            <w:sdtEndPr/>
            <w:sdtContent>
              <w:p w:rsidRPr="00013E92" w:rsidR="003D1B71" w:rsidP="3EF37E72" w:rsidRDefault="003D1B71" w14:paraId="2B554977" wp14:textId="77777777">
                <w:pPr>
                  <w:pStyle w:val="Nadpis2"/>
                  <w:rPr>
                    <w:rFonts w:ascii="Times New Roman" w:hAnsi="Times New Roman" w:eastAsia="Times New Roman" w:cs="Times New Roman"/>
                    <w:sz w:val="24"/>
                    <w:szCs w:val="24"/>
                  </w:rPr>
                </w:pPr>
                <w:r w:rsidRPr="3EF37E72" w:rsidR="003D1B71">
                  <w:rPr>
                    <w:rFonts w:ascii="Times New Roman" w:hAnsi="Times New Roman" w:eastAsia="Times New Roman" w:cs="Times New Roman"/>
                    <w:sz w:val="24"/>
                    <w:szCs w:val="24"/>
                  </w:rPr>
                  <w:t>Komunikace</w:t>
                </w:r>
              </w:p>
            </w:sdtContent>
          </w:sdt>
          <w:p w:rsidRPr="00013E92" w:rsidR="003D1B71" w:rsidP="3EF37E72" w:rsidRDefault="004248BC" w14:paraId="3439130F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Anglický jazyk </w:t>
            </w:r>
            <w:proofErr w:type="gramStart"/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–</w:t>
            </w: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B</w:t>
            </w:r>
            <w:proofErr w:type="gramEnd"/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  <w:p w:rsidRPr="00013E92" w:rsidR="004248BC" w:rsidP="3EF37E72" w:rsidRDefault="004248BC" w14:paraId="0AD38DC4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4248BC">
              <w:rPr>
                <w:rFonts w:ascii="Times New Roman" w:hAnsi="Times New Roman" w:eastAsia="Times New Roman" w:cs="Times New Roman"/>
                <w:sz w:val="24"/>
                <w:szCs w:val="24"/>
              </w:rPr>
              <w:t>Německý jazyk –</w:t>
            </w: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A1</w:t>
            </w:r>
          </w:p>
          <w:p w:rsidRPr="00013E92" w:rsidR="003D1B71" w:rsidP="3EF37E72" w:rsidRDefault="003B2B98" w14:paraId="5F194891" wp14:textId="77777777">
            <w:pPr>
              <w:pStyle w:val="Nadpis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Vlastnost</w:t>
            </w:r>
            <w:r w:rsidRPr="3EF37E72" w:rsidR="00013E92">
              <w:rPr>
                <w:rFonts w:ascii="Times New Roman" w:hAnsi="Times New Roman" w:eastAsia="Times New Roman" w:cs="Times New Roman"/>
                <w:sz w:val="24"/>
                <w:szCs w:val="24"/>
              </w:rPr>
              <w:t>i</w:t>
            </w: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:rsidRPr="00013E92" w:rsidR="003D1B71" w:rsidP="3EF37E72" w:rsidRDefault="003B2B98" w14:paraId="06DAC6F6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Flexibilita</w:t>
            </w:r>
          </w:p>
          <w:p w:rsidRPr="00013E92" w:rsidR="003B2B98" w:rsidP="3EF37E72" w:rsidRDefault="003B2B98" w14:paraId="4F762AB0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Komunikace </w:t>
            </w:r>
          </w:p>
          <w:p w:rsidRPr="00013E92" w:rsidR="003B2B98" w:rsidP="3EF37E72" w:rsidRDefault="003B2B98" w14:paraId="38CDEB22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Spolehlivost</w:t>
            </w:r>
          </w:p>
          <w:p w:rsidRPr="00013E92" w:rsidR="003B2B98" w:rsidP="3EF37E72" w:rsidRDefault="003B2B98" w14:paraId="76277B7C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>Dochvilnost</w:t>
            </w:r>
          </w:p>
          <w:p w:rsidRPr="00013E92" w:rsidR="003B2B98" w:rsidP="3EF37E72" w:rsidRDefault="003B2B98" w14:paraId="04998A5F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3EF37E72" w:rsidR="003B2B98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Ochota se učit novým věcem </w:t>
            </w:r>
          </w:p>
          <w:p w:rsidRPr="00452669" w:rsidR="003D1B71" w:rsidP="3EF37E72" w:rsidRDefault="003D1B71" w14:paraId="6A05A809" wp14:textId="77777777">
            <w:pPr>
              <w:pStyle w:val="Nadpis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xmlns:wp14="http://schemas.microsoft.com/office/word/2010/wordml" w:rsidRPr="00452669" w:rsidR="003D1B71" w:rsidTr="4C9FC387" w14:paraId="5A39BBE3" wp14:textId="77777777">
        <w:trPr>
          <w:trHeight w:val="300"/>
        </w:trPr>
        <w:tc>
          <w:tcPr>
            <w:tcW w:w="720" w:type="dxa"/>
            <w:tcMar/>
          </w:tcPr>
          <w:p w:rsidRPr="00452669" w:rsidR="003D1B71" w:rsidRDefault="003D1B71" w14:paraId="41C8F396" wp14:textId="77777777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005" w:type="dxa"/>
            <w:gridSpan w:val="2"/>
            <w:tcMar/>
          </w:tcPr>
          <w:p w:rsidRPr="00452669" w:rsidR="003D1B71" w:rsidRDefault="003D1B71" w14:paraId="72A3D3EC" wp14:textId="77777777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0D0B940D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222466" w:rsidRDefault="003D1B71" w14:paraId="0E27B00A" wp14:textId="77777777"/>
        </w:tc>
      </w:tr>
      <w:tr xmlns:wp14="http://schemas.microsoft.com/office/word/2010/wordml" w:rsidRPr="00452669" w:rsidR="003D1B71" w:rsidTr="4C9FC387" w14:paraId="6CD17DAB" wp14:textId="77777777">
        <w:trPr>
          <w:trHeight w:val="543"/>
        </w:trPr>
        <w:tc>
          <w:tcPr>
            <w:tcW w:w="720" w:type="dxa"/>
            <w:tcMar/>
          </w:tcPr>
          <w:p w:rsidRPr="00452669" w:rsidR="003D1B71" w:rsidP="006D79A8" w:rsidRDefault="003D1B71" w14:paraId="60061E4C" wp14:textId="77777777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Pr="00452669" w:rsidR="003D1B71" w:rsidP="006D79A8" w:rsidRDefault="003D1B71" w14:paraId="44EAFD9C" wp14:textId="77777777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xmlns:wp14="http://schemas.microsoft.com/office/word/2010/wordprocessingDrawing"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674A220B">
                    <v:group id="Skupina 21" style="width:26.55pt;height:26.25pt;mso-position-horizontal-relative:char;mso-position-vertical-relative:line" alt="ikona GPS" coordsize="337185,333375" o:spid="_x0000_s1026" w14:anchorId="426D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style="position:absolute;width:337185;height:333375;visibility:visible;mso-wrap-style:square;v-text-anchor:middle" coordsize="2647519,2612594" o:spid="_x0000_s1027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Obrázek 23" style="position:absolute;left:91440;top:68580;width:151765;height:202565;visibility:visible;mso-wrap-style:square" alt="Ikona GP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o:title="Ikona GPS" r:id="rId12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5" w:type="dxa"/>
            <w:tcMar/>
            <w:vAlign w:val="center"/>
          </w:tcPr>
          <w:p w:rsidRPr="00452669" w:rsidR="003D1B71" w:rsidP="4C9FC387" w:rsidRDefault="003B2B98" w14:paraId="7E723E3E" wp14:textId="77777777">
            <w:pPr>
              <w:pStyle w:val="Informace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C387" w:rsidR="003B2B98">
              <w:rPr>
                <w:rFonts w:ascii="Times New Roman" w:hAnsi="Times New Roman" w:eastAsia="Times New Roman" w:cs="Times New Roman"/>
                <w:sz w:val="22"/>
                <w:szCs w:val="22"/>
              </w:rPr>
              <w:t>Werichova 27</w:t>
            </w:r>
          </w:p>
          <w:p w:rsidRPr="00452669" w:rsidR="003D1B71" w:rsidP="4C9FC387" w:rsidRDefault="003B2B98" w14:paraId="219E14CC" wp14:textId="77777777">
            <w:pPr>
              <w:pStyle w:val="Informace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C387" w:rsidR="003B2B98">
              <w:rPr>
                <w:rFonts w:ascii="Times New Roman" w:hAnsi="Times New Roman" w:eastAsia="Times New Roman" w:cs="Times New Roman"/>
                <w:sz w:val="22"/>
                <w:szCs w:val="22"/>
              </w:rPr>
              <w:t>77900 Olomouc</w:t>
            </w: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4B94D5A5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3DEEC669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3656B9AB" wp14:textId="77777777">
        <w:trPr>
          <w:trHeight w:val="183"/>
        </w:trPr>
        <w:tc>
          <w:tcPr>
            <w:tcW w:w="720" w:type="dxa"/>
            <w:tcMar/>
          </w:tcPr>
          <w:p w:rsidRPr="00452669" w:rsidR="003D1B71" w:rsidP="00222466" w:rsidRDefault="003D1B71" w14:paraId="45FB0818" wp14:textId="77777777">
            <w:pPr>
              <w:pStyle w:val="Bezmezer"/>
              <w:rPr>
                <w:color w:val="666666"/>
              </w:rPr>
            </w:pPr>
          </w:p>
        </w:tc>
        <w:tc>
          <w:tcPr>
            <w:tcW w:w="4005" w:type="dxa"/>
            <w:gridSpan w:val="2"/>
            <w:tcMar/>
            <w:vAlign w:val="center"/>
          </w:tcPr>
          <w:p w:rsidRPr="00452669" w:rsidR="003D1B71" w:rsidP="4C9FC387" w:rsidRDefault="003D1B71" w14:paraId="049F31CB" wp14:textId="77777777">
            <w:pPr>
              <w:pStyle w:val="Bezmezer"/>
              <w:rPr>
                <w:rFonts w:ascii="Times New Roman" w:hAnsi="Times New Roman" w:eastAsia="Times New Roman" w:cs="Times New Roman"/>
                <w:color w:val="666666"/>
                <w:sz w:val="12"/>
                <w:szCs w:val="12"/>
              </w:rPr>
            </w:pP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53128261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62486C05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176F6CC4" wp14:textId="77777777">
        <w:trPr>
          <w:trHeight w:val="624"/>
        </w:trPr>
        <w:tc>
          <w:tcPr>
            <w:tcW w:w="720" w:type="dxa"/>
            <w:tcMar/>
          </w:tcPr>
          <w:p w:rsidRPr="00452669" w:rsidR="003D1B71" w:rsidP="006D79A8" w:rsidRDefault="003D1B71" w14:paraId="4101652C" wp14:textId="77777777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Pr="00452669" w:rsidR="003D1B71" w:rsidP="006D79A8" w:rsidRDefault="003D1B71" w14:paraId="4B99056E" wp14:textId="77777777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xmlns:wp14="http://schemas.microsoft.com/office/word/2010/wordprocessingDrawing"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1D000D3E">
                    <v:group id="Skupina 22" style="width:26.6pt;height:26.55pt;mso-position-horizontal-relative:char;mso-position-vertical-relative:line" alt="ikona telefonu" coordsize="337820,337185" o:spid="_x0000_s1026" w14:anchorId="2C47E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style="position:absolute;width:337820;height:337185;visibility:visible;mso-wrap-style:square;v-text-anchor:middle" coordsize="2517880,2514600" o:spid="_x0000_s1027" fillcolor="#0072c7 [3205]" stroked="f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style="position:absolute;left:83820;top:83820;width:164465;height:164465;visibility:visible;mso-wrap-style:square" alt="Ikona telefonu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o:title="Ikona telefonu" r:id="rId14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5" w:type="dxa"/>
            <w:tcMar/>
            <w:vAlign w:val="center"/>
          </w:tcPr>
          <w:p w:rsidRPr="00452669" w:rsidR="003D1B71" w:rsidP="4C9FC387" w:rsidRDefault="003B2B98" w14:paraId="5EB87B55" wp14:textId="77777777">
            <w:pPr>
              <w:pStyle w:val="Informace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C387" w:rsidR="003B2B98">
              <w:rPr>
                <w:rFonts w:ascii="Times New Roman" w:hAnsi="Times New Roman" w:eastAsia="Times New Roman" w:cs="Times New Roman"/>
                <w:sz w:val="22"/>
                <w:szCs w:val="22"/>
              </w:rPr>
              <w:t>739 748 573</w:t>
            </w: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1299C43A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4DDBEF00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3461D779" wp14:textId="77777777">
        <w:trPr>
          <w:trHeight w:val="183"/>
        </w:trPr>
        <w:tc>
          <w:tcPr>
            <w:tcW w:w="720" w:type="dxa"/>
            <w:tcMar/>
          </w:tcPr>
          <w:p w:rsidRPr="00452669" w:rsidR="003D1B71" w:rsidP="00B6466C" w:rsidRDefault="003D1B71" w14:paraId="3CF2D8B6" wp14:textId="77777777">
            <w:pPr>
              <w:pStyle w:val="Bezmezer"/>
              <w:rPr>
                <w:color w:val="666666"/>
              </w:rPr>
            </w:pPr>
          </w:p>
        </w:tc>
        <w:tc>
          <w:tcPr>
            <w:tcW w:w="4005" w:type="dxa"/>
            <w:gridSpan w:val="2"/>
            <w:tcMar/>
            <w:vAlign w:val="center"/>
          </w:tcPr>
          <w:p w:rsidRPr="00452669" w:rsidR="003D1B71" w:rsidP="4C9FC387" w:rsidRDefault="003D1B71" w14:paraId="0FB78278" wp14:textId="77777777">
            <w:pPr>
              <w:pStyle w:val="Bezmezer"/>
              <w:rPr>
                <w:rFonts w:ascii="Times New Roman" w:hAnsi="Times New Roman" w:eastAsia="Times New Roman" w:cs="Times New Roman"/>
                <w:color w:val="666666"/>
                <w:sz w:val="12"/>
                <w:szCs w:val="12"/>
              </w:rPr>
            </w:pP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1FC39945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0562CB0E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42EFFB62" wp14:textId="77777777">
        <w:trPr>
          <w:trHeight w:val="633"/>
        </w:trPr>
        <w:tc>
          <w:tcPr>
            <w:tcW w:w="720" w:type="dxa"/>
            <w:tcMar/>
          </w:tcPr>
          <w:p w:rsidRPr="00452669" w:rsidR="003D1B71" w:rsidP="006D79A8" w:rsidRDefault="003D1B71" w14:paraId="34CE0A41" wp14:textId="77777777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Pr="00452669" w:rsidR="003D1B71" w:rsidP="006D79A8" w:rsidRDefault="003D1B71" w14:paraId="62EBF3C5" wp14:textId="77777777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xmlns:wp14="http://schemas.microsoft.com/office/word/2010/wordprocessingDrawing"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 w14:anchorId="7113D840">
                    <v:group id="Skupina 24" style="width:26.65pt;height:27.25pt;mso-position-horizontal-relative:char;mso-position-vertical-relative:line" alt="ikona e-mailu" coordsize="338455,346075" o:spid="_x0000_s1026" w14:anchorId="373B96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style="position:absolute;width:338455;height:346075;visibility:visible;mso-wrap-style:square;v-text-anchor:middle" coordsize="2731203,2794134" o:spid="_x0000_s1027" fillcolor="#666 [3207]" stroked="f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style="position:absolute;left:83820;top:91440;width:164465;height:164465;visibility:visible;mso-wrap-style:square" alt="Ikona e-mailu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o:title="Ikona e-mailu" r:id="rId16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5" w:type="dxa"/>
            <w:tcMar/>
            <w:vAlign w:val="center"/>
          </w:tcPr>
          <w:p w:rsidRPr="00452669" w:rsidR="003D1B71" w:rsidP="4C9FC387" w:rsidRDefault="003B2B98" w14:paraId="5C231DBD" wp14:textId="77777777">
            <w:pPr>
              <w:pStyle w:val="Informace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C387" w:rsidR="003B2B98">
              <w:rPr>
                <w:rFonts w:ascii="Times New Roman" w:hAnsi="Times New Roman" w:eastAsia="Times New Roman" w:cs="Times New Roman"/>
                <w:sz w:val="22"/>
                <w:szCs w:val="22"/>
              </w:rPr>
              <w:t>simonasuchankova777@seznam.cz</w:t>
            </w: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6D98A12B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2946DB82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5997CC1D" wp14:textId="77777777">
        <w:trPr>
          <w:trHeight w:val="174"/>
        </w:trPr>
        <w:tc>
          <w:tcPr>
            <w:tcW w:w="720" w:type="dxa"/>
            <w:tcMar/>
          </w:tcPr>
          <w:p w:rsidRPr="00452669" w:rsidR="003D1B71" w:rsidP="00B6466C" w:rsidRDefault="003D1B71" w14:paraId="110FFD37" wp14:textId="77777777">
            <w:pPr>
              <w:pStyle w:val="Bezmezer"/>
              <w:rPr>
                <w:color w:val="666666"/>
              </w:rPr>
            </w:pPr>
          </w:p>
        </w:tc>
        <w:tc>
          <w:tcPr>
            <w:tcW w:w="4005" w:type="dxa"/>
            <w:gridSpan w:val="2"/>
            <w:tcMar/>
            <w:vAlign w:val="center"/>
          </w:tcPr>
          <w:p w:rsidRPr="00452669" w:rsidR="003D1B71" w:rsidP="4C9FC387" w:rsidRDefault="003D1B71" w14:paraId="6B699379" wp14:textId="77777777">
            <w:pPr>
              <w:pStyle w:val="Bezmezer"/>
              <w:rPr>
                <w:rFonts w:ascii="Times New Roman" w:hAnsi="Times New Roman" w:eastAsia="Times New Roman" w:cs="Times New Roman"/>
                <w:color w:val="666666"/>
                <w:sz w:val="12"/>
                <w:szCs w:val="12"/>
              </w:rPr>
            </w:pPr>
          </w:p>
        </w:tc>
        <w:tc>
          <w:tcPr>
            <w:tcW w:w="345" w:type="dxa"/>
            <w:vMerge/>
            <w:tcMar/>
          </w:tcPr>
          <w:p w:rsidRPr="00452669" w:rsidR="003D1B71" w:rsidP="00590471" w:rsidRDefault="003D1B71" w14:paraId="3FE9F23F" wp14:textId="77777777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1F72F646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08CE6F91" wp14:textId="77777777">
        <w:trPr>
          <w:trHeight w:val="633"/>
        </w:trPr>
        <w:tc>
          <w:tcPr>
            <w:tcW w:w="720" w:type="dxa"/>
            <w:tcMar/>
          </w:tcPr>
          <w:p w:rsidRPr="00452669" w:rsidR="003D1B71" w:rsidP="006D79A8" w:rsidRDefault="003D1B71" w14:paraId="61CDCEAD" wp14:textId="77777777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Pr="00452669" w:rsidR="003D1B71" w:rsidP="006D79A8" w:rsidRDefault="003D1B71" w14:paraId="6BB9E253" wp14:textId="77777777">
            <w:pPr>
              <w:pStyle w:val="Informace"/>
              <w:jc w:val="center"/>
              <w:rPr>
                <w:color w:val="666666"/>
              </w:rPr>
            </w:pPr>
          </w:p>
        </w:tc>
        <w:tc>
          <w:tcPr>
            <w:tcW w:w="3375" w:type="dxa"/>
            <w:tcMar/>
            <w:vAlign w:val="center"/>
          </w:tcPr>
          <w:p w:rsidRPr="00452669" w:rsidR="003D1B71" w:rsidP="4C9FC387" w:rsidRDefault="003D1B71" w14:paraId="23DE523C" wp14:textId="77777777">
            <w:pPr>
              <w:pStyle w:val="Informace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  <w:tc>
          <w:tcPr>
            <w:tcW w:w="345" w:type="dxa"/>
            <w:vMerge/>
            <w:tcMar/>
          </w:tcPr>
          <w:p w:rsidRPr="00452669" w:rsidR="003D1B71" w:rsidP="00A14C79" w:rsidRDefault="003D1B71" w14:paraId="52E56223" wp14:textId="77777777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5490" w:type="dxa"/>
            <w:vMerge/>
            <w:tcMar/>
          </w:tcPr>
          <w:p w:rsidRPr="00452669" w:rsidR="003D1B71" w:rsidP="005801E5" w:rsidRDefault="003D1B71" w14:paraId="07547A01" wp14:textId="77777777">
            <w:pPr>
              <w:pStyle w:val="Nadpis1"/>
            </w:pPr>
          </w:p>
        </w:tc>
      </w:tr>
      <w:tr xmlns:wp14="http://schemas.microsoft.com/office/word/2010/wordml" w:rsidRPr="00452669" w:rsidR="003D1B71" w:rsidTr="4C9FC387" w14:paraId="5043CB0F" wp14:textId="77777777">
        <w:trPr>
          <w:trHeight w:val="2448"/>
        </w:trPr>
        <w:tc>
          <w:tcPr>
            <w:tcW w:w="720" w:type="dxa"/>
            <w:tcMar/>
          </w:tcPr>
          <w:p w:rsidRPr="00452669" w:rsidR="003D1B71" w:rsidP="00222466" w:rsidRDefault="003D1B71" w14:paraId="07459315" wp14:textId="77777777">
            <w:pPr>
              <w:rPr>
                <w:color w:val="0072C7" w:themeColor="accent2"/>
              </w:rPr>
            </w:pPr>
          </w:p>
        </w:tc>
        <w:tc>
          <w:tcPr>
            <w:tcW w:w="4005" w:type="dxa"/>
            <w:gridSpan w:val="2"/>
            <w:tcMar/>
          </w:tcPr>
          <w:p w:rsidRPr="00452669" w:rsidR="003D1B71" w:rsidP="00222466" w:rsidRDefault="003D1B71" w14:paraId="6537F28F" wp14:textId="77777777">
            <w:pPr>
              <w:rPr>
                <w:color w:val="0072C7" w:themeColor="accent2"/>
              </w:rPr>
            </w:pPr>
          </w:p>
        </w:tc>
        <w:tc>
          <w:tcPr>
            <w:tcW w:w="345" w:type="dxa"/>
            <w:tcMar/>
          </w:tcPr>
          <w:p w:rsidRPr="00452669" w:rsidR="003D1B71" w:rsidP="00222466" w:rsidRDefault="003D1B71" w14:paraId="6DFB9E20" wp14:textId="77777777"/>
        </w:tc>
        <w:tc>
          <w:tcPr>
            <w:tcW w:w="5490" w:type="dxa"/>
            <w:vMerge/>
            <w:tcMar/>
          </w:tcPr>
          <w:p w:rsidRPr="00452669" w:rsidR="003D1B71" w:rsidP="00222466" w:rsidRDefault="003D1B71" w14:paraId="70DF9E56" wp14:textId="77777777"/>
        </w:tc>
      </w:tr>
    </w:tbl>
    <w:p xmlns:wp14="http://schemas.microsoft.com/office/word/2010/wordml" w:rsidRPr="00452669" w:rsidR="007F5B63" w:rsidP="006D79A8" w:rsidRDefault="007F5B63" w14:paraId="44E871BC" wp14:textId="77777777">
      <w:pPr>
        <w:pStyle w:val="Zkladntext"/>
      </w:pPr>
    </w:p>
    <w:sectPr w:rsidRPr="00452669" w:rsidR="007F5B63" w:rsidSect="00452669">
      <w:headerReference w:type="default" r:id="rId17"/>
      <w:type w:val="continuous"/>
      <w:pgSz w:w="11906" w:h="16838" w:orient="portrait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87420" w:rsidP="00590471" w:rsidRDefault="00887420" w14:paraId="637805D2" wp14:textId="77777777">
      <w:r>
        <w:separator/>
      </w:r>
    </w:p>
  </w:endnote>
  <w:endnote w:type="continuationSeparator" w:id="0">
    <w:p xmlns:wp14="http://schemas.microsoft.com/office/word/2010/wordml" w:rsidR="00887420" w:rsidP="00590471" w:rsidRDefault="00887420" w14:paraId="463F29E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87420" w:rsidP="00590471" w:rsidRDefault="00887420" w14:paraId="144A5D23" wp14:textId="77777777">
      <w:r>
        <w:separator/>
      </w:r>
    </w:p>
  </w:footnote>
  <w:footnote w:type="continuationSeparator" w:id="0">
    <w:p xmlns:wp14="http://schemas.microsoft.com/office/word/2010/wordml" w:rsidR="00887420" w:rsidP="00590471" w:rsidRDefault="00887420" w14:paraId="738610E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a16="http://schemas.microsoft.com/office/drawing/2014/main" mc:Ignorable="w14 w15 w16se wp14">
  <w:p xmlns:wp14="http://schemas.microsoft.com/office/word/2010/wordml" w:rsidRPr="0035732C" w:rsidR="00590471" w:rsidP="00060042" w:rsidRDefault="00310F17" w14:paraId="0B60A778" wp14:textId="77777777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A20EC0C">
            <v:group id="Skupina 26" style="position:absolute;margin-left:-126.65pt;margin-top:-36pt;width:682.4pt;height:830.55pt;z-index:251657216" coordsize="86667,105479" coordorigin=",-2286" o:spid="_x0000_s1026" w14:anchorId="6AB748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style="position:absolute;top:1981;width:40640;height:38195" coordsize="40644,401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style="position:absolute;width:40644;height:40105;rotation:180;flip:x;visibility:visible;mso-wrap-style:square;v-text-anchor:middle" coordsize="2647519,2612594" o:spid="_x0000_s1028" fillcolor="white [3212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>
                  <v:fill type="gradientRadial" color2="#0072c7 [3205]" focus="100%" focussize="" focusposition="1" o:opacity2="24248f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style="position:absolute;left:2909;top:4364;width:32264;height:31839;visibility:visible;mso-wrap-style:square;v-text-anchor:middle" coordsize="2647519,2612594" o:spid="_x0000_s1029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style="position:absolute;left:8855;top:-2286;width:77724;height:2624;visibility:visible;mso-wrap-style:square;v-text-anchor:middle" o:spid="_x0000_s1030" fillcolor="#2c567a [3204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/>
              <v:group id="Skupina 12" style="position:absolute;left:27203;top:7696;width:59464;height:95497" coordsize="48666,78166" coordorigin="-26637,-5283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style="position:absolute;left:-27;top:5584;width:22055;height:19745;rotation:180;flip:x y;visibility:visible;mso-wrap-style:square;v-text-anchor:middle" coordsize="2647519,2612594" o:spid="_x0000_s1032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>
                  <v:fill type="gradientRadial" opacity="11796f" color2="#0072c7 [3205]" focus="100%" focussize="" focusposition="1" o:opacity2="13107f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style="position:absolute;left:3918;top:8849;width:16843;height:15090;rotation:180;visibility:visible;mso-wrap-style:square;v-text-anchor:middle" coordsize="2647519,2612594" o:spid="_x0000_s1033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style="position:absolute;left:12053;top:5196;width:7689;height:7590;rotation:180;flip:x y;visibility:visible;mso-wrap-style:square;v-text-anchor:middle" coordsize="2647519,2612594" o:spid="_x0000_s1034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style="position:absolute;left:-2182;top:13957;width:4497;height:4440;rotation:180;flip:x y;visibility:visible;mso-wrap-style:square;v-text-anchor:middle" coordsize="2647519,2612594" o:spid="_x0000_s1035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style="position:absolute;left:-26637;top:-52836;width:4498;height:4439;rotation:180;flip:x y;visibility:visible;mso-wrap-style:square;v-text-anchor:middle" coordsize="2647519,2612594" o:spid="_x0000_s1036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style="position:absolute;left:5966;top:4616;width:2809;height:2773;rotation:180;flip:x y;visibility:visible;mso-wrap-style:square;v-text-anchor:middle" coordsize="2647519,2612594" o:spid="_x0000_s1037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35732C" w:rsidR="00060042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hint="default" w:ascii="Symbol" w:hAnsi="Symbol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8BC"/>
    <w:rsid w:val="00013E92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B2B98"/>
    <w:rsid w:val="003D1B71"/>
    <w:rsid w:val="004248BC"/>
    <w:rsid w:val="00452669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87420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40222"/>
    <w:rsid w:val="00F878BD"/>
    <w:rsid w:val="00FE7401"/>
    <w:rsid w:val="0857C827"/>
    <w:rsid w:val="0AC5ED21"/>
    <w:rsid w:val="0E16B640"/>
    <w:rsid w:val="1317E203"/>
    <w:rsid w:val="17158B18"/>
    <w:rsid w:val="1775A234"/>
    <w:rsid w:val="1A2BD7D1"/>
    <w:rsid w:val="1A3A10EB"/>
    <w:rsid w:val="20496FA3"/>
    <w:rsid w:val="226E31C3"/>
    <w:rsid w:val="24D1C3B4"/>
    <w:rsid w:val="2B410538"/>
    <w:rsid w:val="2C656FD3"/>
    <w:rsid w:val="399F1546"/>
    <w:rsid w:val="39FC05A2"/>
    <w:rsid w:val="3DB46B9C"/>
    <w:rsid w:val="3EF37E72"/>
    <w:rsid w:val="3F503BFD"/>
    <w:rsid w:val="4287DCBF"/>
    <w:rsid w:val="433B27CC"/>
    <w:rsid w:val="47A077A2"/>
    <w:rsid w:val="4B58F6F7"/>
    <w:rsid w:val="4C9FC387"/>
    <w:rsid w:val="4D12FD3A"/>
    <w:rsid w:val="51C8387B"/>
    <w:rsid w:val="534AE07F"/>
    <w:rsid w:val="5628C07F"/>
    <w:rsid w:val="581E51A2"/>
    <w:rsid w:val="58627218"/>
    <w:rsid w:val="59152F93"/>
    <w:rsid w:val="5A7B6629"/>
    <w:rsid w:val="5AB0FFF4"/>
    <w:rsid w:val="6107191B"/>
    <w:rsid w:val="676854F9"/>
    <w:rsid w:val="69D83353"/>
    <w:rsid w:val="6AADFB61"/>
    <w:rsid w:val="6B0A5504"/>
    <w:rsid w:val="6C9034C0"/>
    <w:rsid w:val="7C67D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  <w15:docId w15:val="{3E7E3701-9129-48BC-9A6A-B187A9E51E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cs="Times New Roman" w:asciiTheme="minorHAnsi" w:hAnsiTheme="minorHAnsi" w:eastAsiaTheme="minorEastAsia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color="2C567A" w:themeColor="accent1" w:sz="24" w:space="8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hAnsi="Corbel" w:eastAsiaTheme="majorEastAsia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hAnsi="Corbel" w:eastAsiaTheme="majorEastAsia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hAnsi="Corbel" w:eastAsiaTheme="majorEastAsia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hAnsi="Corbel" w:eastAsiaTheme="majorEastAsia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hAnsi="Corbel" w:eastAsiaTheme="majorEastAsia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hAnsi="Corbel"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hAnsi="Corbel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styleId="ZkladntextChar" w:customStyle="1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styleId="Nadpis1Char" w:customStyle="1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styleId="Odstavectabulky" w:customStyle="1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styleId="ZhlavChar" w:customStyle="1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styleId="ZpatChar" w:customStyle="1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color="2C567A" w:themeColor="accent1" w:sz="24" w:space="8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styleId="NzevChar" w:customStyle="1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styleId="Informace" w:customStyle="1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styleId="Data" w:customStyle="1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styleId="DatumChar" w:customStyle="1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styleId="Nadpis2Char" w:customStyle="1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Pracovnzkuenosti" w:customStyle="1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styleId="Nzevkoly" w:customStyle="1">
    <w:name w:val="Název školy"/>
    <w:basedOn w:val="Normln"/>
    <w:uiPriority w:val="1"/>
    <w:rsid w:val="0035732C"/>
    <w:rPr>
      <w:b/>
    </w:rPr>
  </w:style>
  <w:style w:type="character" w:styleId="Mention" w:customStyle="1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styleId="AdresaHTMLChar" w:customStyle="1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styleId="FormtovanvHTMLChar" w:customStyle="1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color="auto" w:sz="0" w:space="0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C567A" w:themeColor="accent1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C567A" w:themeColor="accent1" w:sz="8" w:space="0"/>
          <w:bottom w:val="single" w:color="2C567A" w:themeColor="accent1" w:sz="8" w:space="0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72C7" w:themeColor="accent2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72C7" w:themeColor="accent2" w:sz="8" w:space="0"/>
          <w:bottom w:val="single" w:color="0072C7" w:themeColor="accent2" w:sz="8" w:space="0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D1D51" w:themeColor="accent3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D1D51" w:themeColor="accent3" w:sz="8" w:space="0"/>
          <w:bottom w:val="single" w:color="0D1D51" w:themeColor="accent3" w:sz="8" w:space="0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66666" w:themeColor="accent4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66666" w:themeColor="accent4" w:sz="8" w:space="0"/>
          <w:bottom w:val="single" w:color="666666" w:themeColor="accent4" w:sz="8" w:space="0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C76A6" w:themeColor="accent5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C76A6" w:themeColor="accent5" w:sz="8" w:space="0"/>
          <w:bottom w:val="single" w:color="3C76A6" w:themeColor="accent5" w:sz="8" w:space="0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E44BC" w:themeColor="accent6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E44BC" w:themeColor="accent6" w:sz="8" w:space="0"/>
          <w:bottom w:val="single" w:color="1E44BC" w:themeColor="accent6" w:sz="8" w:space="0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C567A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C567A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C567A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72C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72C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D1D51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D1D51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66666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66666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C76A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C76A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E44BC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E44BC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4382B9" w:themeColor="accent1" w:themeTint="BF" w:sz="8" w:space="0"/>
        <w:left w:val="single" w:color="4382B9" w:themeColor="accent1" w:themeTint="BF" w:sz="8" w:space="0"/>
        <w:bottom w:val="single" w:color="4382B9" w:themeColor="accent1" w:themeTint="BF" w:sz="8" w:space="0"/>
        <w:right w:val="single" w:color="4382B9" w:themeColor="accent1" w:themeTint="BF" w:sz="8" w:space="0"/>
        <w:insideH w:val="single" w:color="4382B9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382B9" w:themeColor="accent1" w:themeTint="BF" w:sz="8" w:space="0"/>
          <w:left w:val="single" w:color="4382B9" w:themeColor="accent1" w:themeTint="BF" w:sz="8" w:space="0"/>
          <w:bottom w:val="single" w:color="4382B9" w:themeColor="accent1" w:themeTint="BF" w:sz="8" w:space="0"/>
          <w:right w:val="single" w:color="4382B9" w:themeColor="accent1" w:themeTint="BF" w:sz="8" w:space="0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382B9" w:themeColor="accent1" w:themeTint="BF" w:sz="6" w:space="0"/>
          <w:left w:val="single" w:color="4382B9" w:themeColor="accent1" w:themeTint="BF" w:sz="8" w:space="0"/>
          <w:bottom w:val="single" w:color="4382B9" w:themeColor="accent1" w:themeTint="BF" w:sz="8" w:space="0"/>
          <w:right w:val="single" w:color="4382B9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169BFF" w:themeColor="accent2" w:themeTint="BF" w:sz="8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69BFF" w:themeColor="accent2" w:themeTint="BF" w:sz="6" w:space="0"/>
          <w:left w:val="single" w:color="169BFF" w:themeColor="accent2" w:themeTint="BF" w:sz="8" w:space="0"/>
          <w:bottom w:val="single" w:color="169BFF" w:themeColor="accent2" w:themeTint="BF" w:sz="8" w:space="0"/>
          <w:right w:val="single" w:color="169BFF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1B3DAA" w:themeColor="accent3" w:themeTint="BF" w:sz="8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B3DAA" w:themeColor="accent3" w:themeTint="BF" w:sz="6" w:space="0"/>
          <w:left w:val="single" w:color="1B3DAA" w:themeColor="accent3" w:themeTint="BF" w:sz="8" w:space="0"/>
          <w:bottom w:val="single" w:color="1B3DAA" w:themeColor="accent3" w:themeTint="BF" w:sz="8" w:space="0"/>
          <w:right w:val="single" w:color="1B3DAA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C8C8C" w:themeColor="accent4" w:themeTint="BF" w:sz="8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C8C8C" w:themeColor="accent4" w:themeTint="BF" w:sz="6" w:space="0"/>
          <w:left w:val="single" w:color="8C8C8C" w:themeColor="accent4" w:themeTint="BF" w:sz="8" w:space="0"/>
          <w:bottom w:val="single" w:color="8C8C8C" w:themeColor="accent4" w:themeTint="BF" w:sz="8" w:space="0"/>
          <w:right w:val="single" w:color="8C8C8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299C6" w:themeColor="accent5" w:themeTint="BF" w:sz="8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99C6" w:themeColor="accent5" w:themeTint="BF" w:sz="6" w:space="0"/>
          <w:left w:val="single" w:color="6299C6" w:themeColor="accent5" w:themeTint="BF" w:sz="8" w:space="0"/>
          <w:bottom w:val="single" w:color="6299C6" w:themeColor="accent5" w:themeTint="BF" w:sz="8" w:space="0"/>
          <w:right w:val="single" w:color="6299C6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268E0" w:themeColor="accent6" w:themeTint="BF" w:sz="8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68E0" w:themeColor="accent6" w:themeTint="BF" w:sz="6" w:space="0"/>
          <w:left w:val="single" w:color="4268E0" w:themeColor="accent6" w:themeTint="BF" w:sz="8" w:space="0"/>
          <w:bottom w:val="single" w:color="4268E0" w:themeColor="accent6" w:themeTint="BF" w:sz="8" w:space="0"/>
          <w:right w:val="single" w:color="4268E0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4382B9" w:themeColor="accent1" w:themeTint="BF" w:sz="8" w:space="0"/>
        <w:left w:val="single" w:color="4382B9" w:themeColor="accent1" w:themeTint="BF" w:sz="8" w:space="0"/>
        <w:bottom w:val="single" w:color="4382B9" w:themeColor="accent1" w:themeTint="BF" w:sz="8" w:space="0"/>
        <w:right w:val="single" w:color="4382B9" w:themeColor="accent1" w:themeTint="BF" w:sz="8" w:space="0"/>
        <w:insideH w:val="single" w:color="4382B9" w:themeColor="accent1" w:themeTint="BF" w:sz="8" w:space="0"/>
        <w:insideV w:val="single" w:color="4382B9" w:themeColor="accent1" w:themeTint="BF" w:sz="8" w:space="0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382B9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169BFF" w:themeColor="accent2" w:themeTint="BF" w:sz="8" w:space="0"/>
        <w:left w:val="single" w:color="169BFF" w:themeColor="accent2" w:themeTint="BF" w:sz="8" w:space="0"/>
        <w:bottom w:val="single" w:color="169BFF" w:themeColor="accent2" w:themeTint="BF" w:sz="8" w:space="0"/>
        <w:right w:val="single" w:color="169BFF" w:themeColor="accent2" w:themeTint="BF" w:sz="8" w:space="0"/>
        <w:insideH w:val="single" w:color="169BFF" w:themeColor="accent2" w:themeTint="BF" w:sz="8" w:space="0"/>
        <w:insideV w:val="single" w:color="169BFF" w:themeColor="accent2" w:themeTint="BF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69BFF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1B3DAA" w:themeColor="accent3" w:themeTint="BF" w:sz="8" w:space="0"/>
        <w:left w:val="single" w:color="1B3DAA" w:themeColor="accent3" w:themeTint="BF" w:sz="8" w:space="0"/>
        <w:bottom w:val="single" w:color="1B3DAA" w:themeColor="accent3" w:themeTint="BF" w:sz="8" w:space="0"/>
        <w:right w:val="single" w:color="1B3DAA" w:themeColor="accent3" w:themeTint="BF" w:sz="8" w:space="0"/>
        <w:insideH w:val="single" w:color="1B3DAA" w:themeColor="accent3" w:themeTint="BF" w:sz="8" w:space="0"/>
        <w:insideV w:val="single" w:color="1B3DAA" w:themeColor="accent3" w:themeTint="BF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B3DAA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8C8C8C" w:themeColor="accent4" w:themeTint="BF" w:sz="8" w:space="0"/>
        <w:left w:val="single" w:color="8C8C8C" w:themeColor="accent4" w:themeTint="BF" w:sz="8" w:space="0"/>
        <w:bottom w:val="single" w:color="8C8C8C" w:themeColor="accent4" w:themeTint="BF" w:sz="8" w:space="0"/>
        <w:right w:val="single" w:color="8C8C8C" w:themeColor="accent4" w:themeTint="BF" w:sz="8" w:space="0"/>
        <w:insideH w:val="single" w:color="8C8C8C" w:themeColor="accent4" w:themeTint="BF" w:sz="8" w:space="0"/>
        <w:insideV w:val="single" w:color="8C8C8C" w:themeColor="accent4" w:themeTint="BF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C8C8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6299C6" w:themeColor="accent5" w:themeTint="BF" w:sz="8" w:space="0"/>
        <w:left w:val="single" w:color="6299C6" w:themeColor="accent5" w:themeTint="BF" w:sz="8" w:space="0"/>
        <w:bottom w:val="single" w:color="6299C6" w:themeColor="accent5" w:themeTint="BF" w:sz="8" w:space="0"/>
        <w:right w:val="single" w:color="6299C6" w:themeColor="accent5" w:themeTint="BF" w:sz="8" w:space="0"/>
        <w:insideH w:val="single" w:color="6299C6" w:themeColor="accent5" w:themeTint="BF" w:sz="8" w:space="0"/>
        <w:insideV w:val="single" w:color="6299C6" w:themeColor="accent5" w:themeTint="BF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299C6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color="4268E0" w:themeColor="accent6" w:themeTint="BF" w:sz="8" w:space="0"/>
        <w:left w:val="single" w:color="4268E0" w:themeColor="accent6" w:themeTint="BF" w:sz="8" w:space="0"/>
        <w:bottom w:val="single" w:color="4268E0" w:themeColor="accent6" w:themeTint="BF" w:sz="8" w:space="0"/>
        <w:right w:val="single" w:color="4268E0" w:themeColor="accent6" w:themeTint="BF" w:sz="8" w:space="0"/>
        <w:insideH w:val="single" w:color="4268E0" w:themeColor="accent6" w:themeTint="BF" w:sz="8" w:space="0"/>
        <w:insideV w:val="single" w:color="4268E0" w:themeColor="accent6" w:themeTint="BF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68E0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color="2C567A" w:themeColor="accent1" w:sz="6" w:space="0"/>
          <w:insideV w:val="single" w:color="2C567A" w:themeColor="accent1" w:sz="6" w:space="0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color="0072C7" w:themeColor="accent2" w:sz="6" w:space="0"/>
          <w:insideV w:val="single" w:color="0072C7" w:themeColor="accent2" w:sz="6" w:space="0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color="0D1D51" w:themeColor="accent3" w:sz="6" w:space="0"/>
          <w:insideV w:val="single" w:color="0D1D51" w:themeColor="accent3" w:sz="6" w:space="0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color="666666" w:themeColor="accent4" w:sz="6" w:space="0"/>
          <w:insideV w:val="single" w:color="666666" w:themeColor="accent4" w:sz="6" w:space="0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color="3C76A6" w:themeColor="accent5" w:sz="6" w:space="0"/>
          <w:insideV w:val="single" w:color="3C76A6" w:themeColor="accent5" w:sz="6" w:space="0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hAnsi="Corbel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color="1E44BC" w:themeColor="accent6" w:sz="6" w:space="0"/>
          <w:insideV w:val="single" w:color="1E44BC" w:themeColor="accent6" w:sz="6" w:space="0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styleId="Hashtag" w:customStyle="1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orbel" w:hAnsi="Corbel" w:eastAsiaTheme="majorEastAsia" w:cstheme="majorBidi"/>
      <w:sz w:val="24"/>
      <w:szCs w:val="24"/>
    </w:rPr>
  </w:style>
  <w:style w:type="character" w:styleId="ZhlavzprvyChar" w:customStyle="1">
    <w:name w:val="Záhlaví zprávy Char"/>
    <w:basedOn w:val="Standardnpsmoodstavce"/>
    <w:link w:val="Zhlavzprvy"/>
    <w:uiPriority w:val="99"/>
    <w:semiHidden/>
    <w:rsid w:val="0035732C"/>
    <w:rPr>
      <w:rFonts w:ascii="Corbel" w:hAnsi="Corbel" w:eastAsiaTheme="majorEastAsia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styleId="PodnadpisChar" w:customStyle="1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styleId="TextmakraChar" w:customStyle="1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hAnsi="Corbel" w:eastAsiaTheme="majorEastAsia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styleId="TextvysvtlivekChar" w:customStyle="1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hAnsi="Corbel" w:eastAsiaTheme="majorEastAsia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CittChar" w:customStyle="1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072C7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072C7" w:themeColor="accent2" w:sz="2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A3348" w:themeColor="accent1" w:themeShade="99" w:sz="4" w:space="0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072C7" w:themeColor="accent2" w:sz="2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72C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4477" w:themeColor="accent2" w:themeShade="99" w:sz="4" w:space="0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666666" w:themeColor="accent4" w:sz="2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66666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71130" w:themeColor="accent3" w:themeShade="99" w:sz="4" w:space="0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0D1D51" w:themeColor="accent3" w:sz="2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D1D51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D3D3D" w:themeColor="accent4" w:themeShade="99" w:sz="4" w:space="0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1E44BC" w:themeColor="accent6" w:sz="2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1E44B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44663" w:themeColor="accent5" w:themeShade="99" w:sz="4" w:space="0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color="3C76A6" w:themeColor="accent5" w:sz="2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C76A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22870" w:themeColor="accent6" w:themeShade="99" w:sz="4" w:space="0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hAnsi="Microsoft YaHei UI" w:eastAsia="Microsoft YaHei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35732C"/>
    <w:rPr>
      <w:rFonts w:ascii="Microsoft YaHei UI" w:hAnsi="Microsoft YaHei UI" w:eastAsia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Space="180" w:wrap="auto" w:hAnchor="page" w:xAlign="center" w:yAlign="bottom" w:hRule="exact"/>
      <w:ind w:left="2880"/>
    </w:pPr>
    <w:rPr>
      <w:rFonts w:ascii="Corbel" w:hAnsi="Corbel" w:eastAsiaTheme="majorEastAsia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color="2C567A" w:themeColor="accent1" w:sz="2" w:space="10"/>
        <w:left w:val="single" w:color="2C567A" w:themeColor="accent1" w:sz="2" w:space="10"/>
        <w:bottom w:val="single" w:color="2C567A" w:themeColor="accent1" w:sz="2" w:space="10"/>
        <w:right w:val="single" w:color="2C567A" w:themeColor="accent1" w:sz="2" w:space="10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hAnsi="Microsoft YaHei UI" w:eastAsia="Microsoft YaHei UI"/>
      <w:sz w:val="18"/>
      <w:szCs w:val="18"/>
    </w:rPr>
  </w:style>
  <w:style w:type="character" w:styleId="RozloendokumentuChar" w:customStyle="1">
    <w:name w:val="Rozložení dokumentu Char"/>
    <w:basedOn w:val="Standardnpsmoodstavce"/>
    <w:link w:val="Rozloendokumentu"/>
    <w:uiPriority w:val="99"/>
    <w:semiHidden/>
    <w:rsid w:val="0035732C"/>
    <w:rPr>
      <w:rFonts w:ascii="Microsoft YaHei UI" w:hAnsi="Microsoft YaHei UI" w:eastAsia="Microsoft YaHei UI" w:cs="Calibri"/>
      <w:sz w:val="18"/>
      <w:szCs w:val="18"/>
    </w:rPr>
  </w:style>
  <w:style w:type="character" w:styleId="Nadpis3Char" w:customStyle="1">
    <w:name w:val="Nadpis 3 Char"/>
    <w:basedOn w:val="Standardnpsmoodstavce"/>
    <w:link w:val="Nadpis3"/>
    <w:uiPriority w:val="9"/>
    <w:semiHidden/>
    <w:rsid w:val="0035732C"/>
    <w:rPr>
      <w:rFonts w:ascii="Corbel" w:hAnsi="Corbel" w:eastAsiaTheme="majorEastAsia" w:cstheme="majorBidi"/>
      <w:color w:val="162A3C" w:themeColor="accent1" w:themeShade="7F"/>
      <w:sz w:val="24"/>
      <w:szCs w:val="24"/>
    </w:rPr>
  </w:style>
  <w:style w:type="character" w:styleId="Nadpis4Char" w:customStyle="1">
    <w:name w:val="Nadpis 4 Char"/>
    <w:basedOn w:val="Standardnpsmoodstavce"/>
    <w:link w:val="Nadpis4"/>
    <w:uiPriority w:val="9"/>
    <w:semiHidden/>
    <w:rsid w:val="0035732C"/>
    <w:rPr>
      <w:rFonts w:ascii="Corbel" w:hAnsi="Corbel" w:eastAsiaTheme="majorEastAsia" w:cstheme="majorBidi"/>
      <w:i/>
      <w:iCs/>
      <w:color w:val="21405B" w:themeColor="accent1" w:themeShade="BF"/>
    </w:rPr>
  </w:style>
  <w:style w:type="character" w:styleId="Nadpis5Char" w:customStyle="1">
    <w:name w:val="Nadpis 5 Char"/>
    <w:basedOn w:val="Standardnpsmoodstavce"/>
    <w:link w:val="Nadpis5"/>
    <w:uiPriority w:val="9"/>
    <w:semiHidden/>
    <w:rsid w:val="0035732C"/>
    <w:rPr>
      <w:rFonts w:ascii="Corbel" w:hAnsi="Corbel" w:eastAsiaTheme="majorEastAsia" w:cstheme="majorBidi"/>
      <w:color w:val="21405B" w:themeColor="accent1" w:themeShade="BF"/>
    </w:rPr>
  </w:style>
  <w:style w:type="character" w:styleId="Nadpis6Char" w:customStyle="1">
    <w:name w:val="Nadpis 6 Char"/>
    <w:basedOn w:val="Standardnpsmoodstavce"/>
    <w:link w:val="Nadpis6"/>
    <w:uiPriority w:val="9"/>
    <w:semiHidden/>
    <w:rsid w:val="0035732C"/>
    <w:rPr>
      <w:rFonts w:ascii="Corbel" w:hAnsi="Corbel" w:eastAsiaTheme="majorEastAsia" w:cstheme="majorBidi"/>
      <w:color w:val="162A3C" w:themeColor="accent1" w:themeShade="7F"/>
    </w:rPr>
  </w:style>
  <w:style w:type="character" w:styleId="Nadpis7Char" w:customStyle="1">
    <w:name w:val="Nadpis 7 Char"/>
    <w:basedOn w:val="Standardnpsmoodstavce"/>
    <w:link w:val="Nadpis7"/>
    <w:uiPriority w:val="9"/>
    <w:semiHidden/>
    <w:rsid w:val="0035732C"/>
    <w:rPr>
      <w:rFonts w:ascii="Corbel" w:hAnsi="Corbel" w:eastAsiaTheme="majorEastAsia" w:cstheme="majorBidi"/>
      <w:i/>
      <w:iCs/>
      <w:color w:val="162A3C" w:themeColor="accent1" w:themeShade="7F"/>
    </w:rPr>
  </w:style>
  <w:style w:type="character" w:styleId="Nadpis8Char" w:customStyle="1">
    <w:name w:val="Nadpis 8 Char"/>
    <w:basedOn w:val="Standardnpsmoodstavce"/>
    <w:link w:val="Nadpis8"/>
    <w:uiPriority w:val="9"/>
    <w:semiHidden/>
    <w:rsid w:val="0035732C"/>
    <w:rPr>
      <w:rFonts w:ascii="Corbel" w:hAnsi="Corbel" w:eastAsiaTheme="majorEastAsia" w:cstheme="majorBidi"/>
      <w:color w:val="272727" w:themeColor="text1" w:themeTint="D8"/>
      <w:sz w:val="21"/>
      <w:szCs w:val="21"/>
    </w:rPr>
  </w:style>
  <w:style w:type="character" w:styleId="Nadpis9Char" w:customStyle="1">
    <w:name w:val="Nadpis 9 Char"/>
    <w:basedOn w:val="Standardnpsmoodstavce"/>
    <w:link w:val="Nadpis9"/>
    <w:uiPriority w:val="9"/>
    <w:semiHidden/>
    <w:rsid w:val="0035732C"/>
    <w:rPr>
      <w:rFonts w:ascii="Corbel" w:hAnsi="Corbel" w:eastAsiaTheme="majorEastAsia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color="2C567A" w:themeColor="accent1" w:sz="4" w:space="10"/>
        <w:bottom w:val="single" w:color="2C567A" w:themeColor="accent1" w:sz="4" w:space="10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styleId="VrazncittChar" w:customStyle="1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styleId="SmartHyperlink" w:customStyle="1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styleId="UnresolvedMention" w:customStyle="1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styleId="Zkladntext2Char" w:customStyle="1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styleId="Zkladntext3Char" w:customStyle="1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styleId="ZkladntextodsazenChar" w:customStyle="1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styleId="Zkladntextodsazen2Char" w:customStyle="1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styleId="Zkladntextodsazen3Char" w:customStyle="1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styleId="Zkladntext-prvnodsazenChar" w:customStyle="1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styleId="Zkladntext-prvnodsazen2Char" w:customStyle="1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styleId="NadpispoznmkyChar" w:customStyle="1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color="2C567A" w:themeColor="accent1" w:sz="8" w:space="0"/>
        <w:bottom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C567A" w:themeColor="accent1" w:sz="8" w:space="0"/>
          <w:left w:val="nil"/>
          <w:bottom w:val="single" w:color="2C567A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color="0072C7" w:themeColor="accent2" w:sz="8" w:space="0"/>
        <w:bottom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72C7" w:themeColor="accent2" w:sz="8" w:space="0"/>
          <w:left w:val="nil"/>
          <w:bottom w:val="single" w:color="0072C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color="0D1D51" w:themeColor="accent3" w:sz="8" w:space="0"/>
        <w:bottom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D1D51" w:themeColor="accent3" w:sz="8" w:space="0"/>
          <w:left w:val="nil"/>
          <w:bottom w:val="single" w:color="0D1D51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color="666666" w:themeColor="accent4" w:sz="8" w:space="0"/>
        <w:bottom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66666" w:themeColor="accent4" w:sz="8" w:space="0"/>
          <w:left w:val="nil"/>
          <w:bottom w:val="single" w:color="666666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color="3C76A6" w:themeColor="accent5" w:sz="8" w:space="0"/>
        <w:bottom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C76A6" w:themeColor="accent5" w:sz="8" w:space="0"/>
          <w:left w:val="nil"/>
          <w:bottom w:val="single" w:color="3C76A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color="1E44BC" w:themeColor="accent6" w:sz="8" w:space="0"/>
        <w:bottom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E44BC" w:themeColor="accent6" w:sz="8" w:space="0"/>
          <w:left w:val="nil"/>
          <w:bottom w:val="single" w:color="1E44BC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2C567A" w:themeColor="accent1" w:sz="8" w:space="0"/>
        <w:left w:val="single" w:color="2C567A" w:themeColor="accent1" w:sz="8" w:space="0"/>
        <w:bottom w:val="single" w:color="2C567A" w:themeColor="accent1" w:sz="8" w:space="0"/>
        <w:right w:val="single" w:color="2C567A" w:themeColor="accent1" w:sz="8" w:space="0"/>
        <w:insideH w:val="single" w:color="2C567A" w:themeColor="accent1" w:sz="8" w:space="0"/>
        <w:insideV w:val="single" w:color="2C567A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18" w:space="0"/>
          <w:right w:val="single" w:color="2C567A" w:themeColor="accent1" w:sz="8" w:space="0"/>
          <w:insideH w:val="nil"/>
          <w:insideV w:val="single" w:color="2C567A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C567A" w:themeColor="accent1" w:sz="6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H w:val="nil"/>
          <w:insideV w:val="single" w:color="2C567A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</w:tcPr>
    </w:tblStylePr>
    <w:tblStylePr w:type="band1Vert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color="2C567A" w:themeColor="accent1" w:sz="8" w:space="0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color="2C567A" w:themeColor="accent1" w:sz="8" w:space="0"/>
          <w:left w:val="single" w:color="2C567A" w:themeColor="accent1" w:sz="8" w:space="0"/>
          <w:bottom w:val="single" w:color="2C567A" w:themeColor="accent1" w:sz="8" w:space="0"/>
          <w:right w:val="single" w:color="2C567A" w:themeColor="accent1" w:sz="8" w:space="0"/>
          <w:insideV w:val="single" w:color="2C567A" w:themeColor="accent1" w:sz="8" w:space="0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0072C7" w:themeColor="accent2" w:sz="8" w:space="0"/>
        <w:left w:val="single" w:color="0072C7" w:themeColor="accent2" w:sz="8" w:space="0"/>
        <w:bottom w:val="single" w:color="0072C7" w:themeColor="accent2" w:sz="8" w:space="0"/>
        <w:right w:val="single" w:color="0072C7" w:themeColor="accent2" w:sz="8" w:space="0"/>
        <w:insideH w:val="single" w:color="0072C7" w:themeColor="accent2" w:sz="8" w:space="0"/>
        <w:insideV w:val="single" w:color="0072C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18" w:space="0"/>
          <w:right w:val="single" w:color="0072C7" w:themeColor="accent2" w:sz="8" w:space="0"/>
          <w:insideH w:val="nil"/>
          <w:insideV w:val="single" w:color="0072C7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72C7" w:themeColor="accent2" w:sz="6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H w:val="nil"/>
          <w:insideV w:val="single" w:color="0072C7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</w:tcPr>
    </w:tblStylePr>
    <w:tblStylePr w:type="band1Vert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color="0072C7" w:themeColor="accent2" w:sz="8" w:space="0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color="0072C7" w:themeColor="accent2" w:sz="8" w:space="0"/>
          <w:left w:val="single" w:color="0072C7" w:themeColor="accent2" w:sz="8" w:space="0"/>
          <w:bottom w:val="single" w:color="0072C7" w:themeColor="accent2" w:sz="8" w:space="0"/>
          <w:right w:val="single" w:color="0072C7" w:themeColor="accent2" w:sz="8" w:space="0"/>
          <w:insideV w:val="single" w:color="0072C7" w:themeColor="accent2" w:sz="8" w:space="0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0D1D51" w:themeColor="accent3" w:sz="8" w:space="0"/>
        <w:left w:val="single" w:color="0D1D51" w:themeColor="accent3" w:sz="8" w:space="0"/>
        <w:bottom w:val="single" w:color="0D1D51" w:themeColor="accent3" w:sz="8" w:space="0"/>
        <w:right w:val="single" w:color="0D1D51" w:themeColor="accent3" w:sz="8" w:space="0"/>
        <w:insideH w:val="single" w:color="0D1D51" w:themeColor="accent3" w:sz="8" w:space="0"/>
        <w:insideV w:val="single" w:color="0D1D51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18" w:space="0"/>
          <w:right w:val="single" w:color="0D1D51" w:themeColor="accent3" w:sz="8" w:space="0"/>
          <w:insideH w:val="nil"/>
          <w:insideV w:val="single" w:color="0D1D51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D1D51" w:themeColor="accent3" w:sz="6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H w:val="nil"/>
          <w:insideV w:val="single" w:color="0D1D51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</w:tcPr>
    </w:tblStylePr>
    <w:tblStylePr w:type="band1Vert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color="0D1D51" w:themeColor="accent3" w:sz="8" w:space="0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color="0D1D51" w:themeColor="accent3" w:sz="8" w:space="0"/>
          <w:left w:val="single" w:color="0D1D51" w:themeColor="accent3" w:sz="8" w:space="0"/>
          <w:bottom w:val="single" w:color="0D1D51" w:themeColor="accent3" w:sz="8" w:space="0"/>
          <w:right w:val="single" w:color="0D1D51" w:themeColor="accent3" w:sz="8" w:space="0"/>
          <w:insideV w:val="single" w:color="0D1D51" w:themeColor="accent3" w:sz="8" w:space="0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666666" w:themeColor="accent4" w:sz="8" w:space="0"/>
        <w:left w:val="single" w:color="666666" w:themeColor="accent4" w:sz="8" w:space="0"/>
        <w:bottom w:val="single" w:color="666666" w:themeColor="accent4" w:sz="8" w:space="0"/>
        <w:right w:val="single" w:color="666666" w:themeColor="accent4" w:sz="8" w:space="0"/>
        <w:insideH w:val="single" w:color="666666" w:themeColor="accent4" w:sz="8" w:space="0"/>
        <w:insideV w:val="single" w:color="666666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18" w:space="0"/>
          <w:right w:val="single" w:color="666666" w:themeColor="accent4" w:sz="8" w:space="0"/>
          <w:insideH w:val="nil"/>
          <w:insideV w:val="single" w:color="666666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66666" w:themeColor="accent4" w:sz="6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H w:val="nil"/>
          <w:insideV w:val="single" w:color="666666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</w:tcPr>
    </w:tblStylePr>
    <w:tblStylePr w:type="band1Vert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color="666666" w:themeColor="accent4" w:sz="8" w:space="0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color="666666" w:themeColor="accent4" w:sz="8" w:space="0"/>
          <w:left w:val="single" w:color="666666" w:themeColor="accent4" w:sz="8" w:space="0"/>
          <w:bottom w:val="single" w:color="666666" w:themeColor="accent4" w:sz="8" w:space="0"/>
          <w:right w:val="single" w:color="666666" w:themeColor="accent4" w:sz="8" w:space="0"/>
          <w:insideV w:val="single" w:color="666666" w:themeColor="accent4" w:sz="8" w:space="0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3C76A6" w:themeColor="accent5" w:sz="8" w:space="0"/>
        <w:left w:val="single" w:color="3C76A6" w:themeColor="accent5" w:sz="8" w:space="0"/>
        <w:bottom w:val="single" w:color="3C76A6" w:themeColor="accent5" w:sz="8" w:space="0"/>
        <w:right w:val="single" w:color="3C76A6" w:themeColor="accent5" w:sz="8" w:space="0"/>
        <w:insideH w:val="single" w:color="3C76A6" w:themeColor="accent5" w:sz="8" w:space="0"/>
        <w:insideV w:val="single" w:color="3C76A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18" w:space="0"/>
          <w:right w:val="single" w:color="3C76A6" w:themeColor="accent5" w:sz="8" w:space="0"/>
          <w:insideH w:val="nil"/>
          <w:insideV w:val="single" w:color="3C76A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C76A6" w:themeColor="accent5" w:sz="6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H w:val="nil"/>
          <w:insideV w:val="single" w:color="3C76A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</w:tcPr>
    </w:tblStylePr>
    <w:tblStylePr w:type="band1Vert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color="3C76A6" w:themeColor="accent5" w:sz="8" w:space="0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color="3C76A6" w:themeColor="accent5" w:sz="8" w:space="0"/>
          <w:left w:val="single" w:color="3C76A6" w:themeColor="accent5" w:sz="8" w:space="0"/>
          <w:bottom w:val="single" w:color="3C76A6" w:themeColor="accent5" w:sz="8" w:space="0"/>
          <w:right w:val="single" w:color="3C76A6" w:themeColor="accent5" w:sz="8" w:space="0"/>
          <w:insideV w:val="single" w:color="3C76A6" w:themeColor="accent5" w:sz="8" w:space="0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color="1E44BC" w:themeColor="accent6" w:sz="8" w:space="0"/>
        <w:left w:val="single" w:color="1E44BC" w:themeColor="accent6" w:sz="8" w:space="0"/>
        <w:bottom w:val="single" w:color="1E44BC" w:themeColor="accent6" w:sz="8" w:space="0"/>
        <w:right w:val="single" w:color="1E44BC" w:themeColor="accent6" w:sz="8" w:space="0"/>
        <w:insideH w:val="single" w:color="1E44BC" w:themeColor="accent6" w:sz="8" w:space="0"/>
        <w:insideV w:val="single" w:color="1E44BC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18" w:space="0"/>
          <w:right w:val="single" w:color="1E44BC" w:themeColor="accent6" w:sz="8" w:space="0"/>
          <w:insideH w:val="nil"/>
          <w:insideV w:val="single" w:color="1E44BC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E44BC" w:themeColor="accent6" w:sz="6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H w:val="nil"/>
          <w:insideV w:val="single" w:color="1E44BC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</w:tcPr>
    </w:tblStylePr>
    <w:tblStylePr w:type="band1Vert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color="1E44BC" w:themeColor="accent6" w:sz="8" w:space="0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color="1E44BC" w:themeColor="accent6" w:sz="8" w:space="0"/>
          <w:left w:val="single" w:color="1E44BC" w:themeColor="accent6" w:sz="8" w:space="0"/>
          <w:bottom w:val="single" w:color="1E44BC" w:themeColor="accent6" w:sz="8" w:space="0"/>
          <w:right w:val="single" w:color="1E44BC" w:themeColor="accent6" w:sz="8" w:space="0"/>
          <w:insideV w:val="single" w:color="1E44BC" w:themeColor="accent6" w:sz="8" w:space="0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79BC8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4AFFF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2752DC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3A3A3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1ADD1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786E6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color="679BC8" w:themeColor="accent1" w:themeTint="99" w:sz="4" w:space="0"/>
        <w:bottom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color="44AFFF" w:themeColor="accent2" w:themeTint="99" w:sz="4" w:space="0"/>
        <w:bottom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color="2752DC" w:themeColor="accent3" w:themeTint="99" w:sz="4" w:space="0"/>
        <w:bottom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color="A3A3A3" w:themeColor="accent4" w:themeTint="99" w:sz="4" w:space="0"/>
        <w:bottom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color="81ADD1" w:themeColor="accent5" w:themeTint="99" w:sz="4" w:space="0"/>
        <w:bottom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color="6786E6" w:themeColor="accent6" w:themeTint="99" w:sz="4" w:space="0"/>
        <w:bottom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color="2C567A" w:themeColor="accent1" w:sz="4" w:space="0"/>
        <w:left w:val="single" w:color="2C567A" w:themeColor="accent1" w:sz="4" w:space="0"/>
        <w:bottom w:val="single" w:color="2C567A" w:themeColor="accent1" w:sz="4" w:space="0"/>
        <w:right w:val="single" w:color="2C567A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color="2C567A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C567A" w:themeColor="accent1" w:sz="4" w:space="0"/>
          <w:right w:val="single" w:color="2C567A" w:themeColor="accent1" w:sz="4" w:space="0"/>
        </w:tcBorders>
      </w:tcPr>
    </w:tblStylePr>
    <w:tblStylePr w:type="band1Horz">
      <w:tblPr/>
      <w:tcPr>
        <w:tcBorders>
          <w:top w:val="single" w:color="2C567A" w:themeColor="accent1" w:sz="4" w:space="0"/>
          <w:bottom w:val="single" w:color="2C567A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C567A" w:themeColor="accent1" w:sz="4" w:space="0"/>
          <w:left w:val="nil"/>
        </w:tcBorders>
      </w:tcPr>
    </w:tblStylePr>
    <w:tblStylePr w:type="swCell">
      <w:tblPr/>
      <w:tcPr>
        <w:tcBorders>
          <w:top w:val="double" w:color="2C567A" w:themeColor="accent1" w:sz="4" w:space="0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color="0072C7" w:themeColor="accent2" w:sz="4" w:space="0"/>
        <w:left w:val="single" w:color="0072C7" w:themeColor="accent2" w:sz="4" w:space="0"/>
        <w:bottom w:val="single" w:color="0072C7" w:themeColor="accent2" w:sz="4" w:space="0"/>
        <w:right w:val="single" w:color="0072C7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color="0072C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72C7" w:themeColor="accent2" w:sz="4" w:space="0"/>
          <w:right w:val="single" w:color="0072C7" w:themeColor="accent2" w:sz="4" w:space="0"/>
        </w:tcBorders>
      </w:tcPr>
    </w:tblStylePr>
    <w:tblStylePr w:type="band1Horz">
      <w:tblPr/>
      <w:tcPr>
        <w:tcBorders>
          <w:top w:val="single" w:color="0072C7" w:themeColor="accent2" w:sz="4" w:space="0"/>
          <w:bottom w:val="single" w:color="0072C7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72C7" w:themeColor="accent2" w:sz="4" w:space="0"/>
          <w:left w:val="nil"/>
        </w:tcBorders>
      </w:tcPr>
    </w:tblStylePr>
    <w:tblStylePr w:type="swCell">
      <w:tblPr/>
      <w:tcPr>
        <w:tcBorders>
          <w:top w:val="double" w:color="0072C7" w:themeColor="accent2" w:sz="4" w:space="0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color="0D1D51" w:themeColor="accent3" w:sz="4" w:space="0"/>
        <w:left w:val="single" w:color="0D1D51" w:themeColor="accent3" w:sz="4" w:space="0"/>
        <w:bottom w:val="single" w:color="0D1D51" w:themeColor="accent3" w:sz="4" w:space="0"/>
        <w:right w:val="single" w:color="0D1D51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color="0D1D51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D1D51" w:themeColor="accent3" w:sz="4" w:space="0"/>
          <w:right w:val="single" w:color="0D1D51" w:themeColor="accent3" w:sz="4" w:space="0"/>
        </w:tcBorders>
      </w:tcPr>
    </w:tblStylePr>
    <w:tblStylePr w:type="band1Horz">
      <w:tblPr/>
      <w:tcPr>
        <w:tcBorders>
          <w:top w:val="single" w:color="0D1D51" w:themeColor="accent3" w:sz="4" w:space="0"/>
          <w:bottom w:val="single" w:color="0D1D51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D1D51" w:themeColor="accent3" w:sz="4" w:space="0"/>
          <w:left w:val="nil"/>
        </w:tcBorders>
      </w:tcPr>
    </w:tblStylePr>
    <w:tblStylePr w:type="swCell">
      <w:tblPr/>
      <w:tcPr>
        <w:tcBorders>
          <w:top w:val="double" w:color="0D1D51" w:themeColor="accent3" w:sz="4" w:space="0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color="666666" w:themeColor="accent4" w:sz="4" w:space="0"/>
        <w:left w:val="single" w:color="666666" w:themeColor="accent4" w:sz="4" w:space="0"/>
        <w:bottom w:val="single" w:color="666666" w:themeColor="accent4" w:sz="4" w:space="0"/>
        <w:right w:val="single" w:color="666666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color="666666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66666" w:themeColor="accent4" w:sz="4" w:space="0"/>
          <w:right w:val="single" w:color="666666" w:themeColor="accent4" w:sz="4" w:space="0"/>
        </w:tcBorders>
      </w:tcPr>
    </w:tblStylePr>
    <w:tblStylePr w:type="band1Horz">
      <w:tblPr/>
      <w:tcPr>
        <w:tcBorders>
          <w:top w:val="single" w:color="666666" w:themeColor="accent4" w:sz="4" w:space="0"/>
          <w:bottom w:val="single" w:color="666666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66666" w:themeColor="accent4" w:sz="4" w:space="0"/>
          <w:left w:val="nil"/>
        </w:tcBorders>
      </w:tcPr>
    </w:tblStylePr>
    <w:tblStylePr w:type="swCell">
      <w:tblPr/>
      <w:tcPr>
        <w:tcBorders>
          <w:top w:val="double" w:color="666666" w:themeColor="accent4" w:sz="4" w:space="0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color="3C76A6" w:themeColor="accent5" w:sz="4" w:space="0"/>
        <w:left w:val="single" w:color="3C76A6" w:themeColor="accent5" w:sz="4" w:space="0"/>
        <w:bottom w:val="single" w:color="3C76A6" w:themeColor="accent5" w:sz="4" w:space="0"/>
        <w:right w:val="single" w:color="3C76A6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color="3C76A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C76A6" w:themeColor="accent5" w:sz="4" w:space="0"/>
          <w:right w:val="single" w:color="3C76A6" w:themeColor="accent5" w:sz="4" w:space="0"/>
        </w:tcBorders>
      </w:tcPr>
    </w:tblStylePr>
    <w:tblStylePr w:type="band1Horz">
      <w:tblPr/>
      <w:tcPr>
        <w:tcBorders>
          <w:top w:val="single" w:color="3C76A6" w:themeColor="accent5" w:sz="4" w:space="0"/>
          <w:bottom w:val="single" w:color="3C76A6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C76A6" w:themeColor="accent5" w:sz="4" w:space="0"/>
          <w:left w:val="nil"/>
        </w:tcBorders>
      </w:tcPr>
    </w:tblStylePr>
    <w:tblStylePr w:type="swCell">
      <w:tblPr/>
      <w:tcPr>
        <w:tcBorders>
          <w:top w:val="double" w:color="3C76A6" w:themeColor="accent5" w:sz="4" w:space="0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color="1E44BC" w:themeColor="accent6" w:sz="4" w:space="0"/>
        <w:left w:val="single" w:color="1E44BC" w:themeColor="accent6" w:sz="4" w:space="0"/>
        <w:bottom w:val="single" w:color="1E44BC" w:themeColor="accent6" w:sz="4" w:space="0"/>
        <w:right w:val="single" w:color="1E44BC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color="1E44BC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E44BC" w:themeColor="accent6" w:sz="4" w:space="0"/>
          <w:right w:val="single" w:color="1E44BC" w:themeColor="accent6" w:sz="4" w:space="0"/>
        </w:tcBorders>
      </w:tcPr>
    </w:tblStylePr>
    <w:tblStylePr w:type="band1Horz">
      <w:tblPr/>
      <w:tcPr>
        <w:tcBorders>
          <w:top w:val="single" w:color="1E44BC" w:themeColor="accent6" w:sz="4" w:space="0"/>
          <w:bottom w:val="single" w:color="1E44BC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E44BC" w:themeColor="accent6" w:sz="4" w:space="0"/>
          <w:left w:val="nil"/>
        </w:tcBorders>
      </w:tcPr>
    </w:tblStylePr>
    <w:tblStylePr w:type="swCell">
      <w:tblPr/>
      <w:tcPr>
        <w:tcBorders>
          <w:top w:val="double" w:color="1E44BC" w:themeColor="accent6" w:sz="4" w:space="0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2C567A" w:themeColor="accent1" w:sz="24" w:space="0"/>
        <w:left w:val="single" w:color="2C567A" w:themeColor="accent1" w:sz="24" w:space="0"/>
        <w:bottom w:val="single" w:color="2C567A" w:themeColor="accent1" w:sz="24" w:space="0"/>
        <w:right w:val="single" w:color="2C567A" w:themeColor="accent1" w:sz="24" w:space="0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0072C7" w:themeColor="accent2" w:sz="24" w:space="0"/>
        <w:left w:val="single" w:color="0072C7" w:themeColor="accent2" w:sz="24" w:space="0"/>
        <w:bottom w:val="single" w:color="0072C7" w:themeColor="accent2" w:sz="24" w:space="0"/>
        <w:right w:val="single" w:color="0072C7" w:themeColor="accent2" w:sz="24" w:space="0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0D1D51" w:themeColor="accent3" w:sz="24" w:space="0"/>
        <w:left w:val="single" w:color="0D1D51" w:themeColor="accent3" w:sz="24" w:space="0"/>
        <w:bottom w:val="single" w:color="0D1D51" w:themeColor="accent3" w:sz="24" w:space="0"/>
        <w:right w:val="single" w:color="0D1D51" w:themeColor="accent3" w:sz="24" w:space="0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666666" w:themeColor="accent4" w:sz="24" w:space="0"/>
        <w:left w:val="single" w:color="666666" w:themeColor="accent4" w:sz="24" w:space="0"/>
        <w:bottom w:val="single" w:color="666666" w:themeColor="accent4" w:sz="24" w:space="0"/>
        <w:right w:val="single" w:color="666666" w:themeColor="accent4" w:sz="24" w:space="0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3C76A6" w:themeColor="accent5" w:sz="24" w:space="0"/>
        <w:left w:val="single" w:color="3C76A6" w:themeColor="accent5" w:sz="24" w:space="0"/>
        <w:bottom w:val="single" w:color="3C76A6" w:themeColor="accent5" w:sz="24" w:space="0"/>
        <w:right w:val="single" w:color="3C76A6" w:themeColor="accent5" w:sz="24" w:space="0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color="1E44BC" w:themeColor="accent6" w:sz="24" w:space="0"/>
        <w:left w:val="single" w:color="1E44BC" w:themeColor="accent6" w:sz="24" w:space="0"/>
        <w:bottom w:val="single" w:color="1E44BC" w:themeColor="accent6" w:sz="24" w:space="0"/>
        <w:right w:val="single" w:color="1E44BC" w:themeColor="accent6" w:sz="24" w:space="0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color="2C567A" w:themeColor="accent1" w:sz="4" w:space="0"/>
        <w:bottom w:val="single" w:color="2C567A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2C567A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color="0072C7" w:themeColor="accent2" w:sz="4" w:space="0"/>
        <w:bottom w:val="single" w:color="0072C7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0072C7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color="0D1D51" w:themeColor="accent3" w:sz="4" w:space="0"/>
        <w:bottom w:val="single" w:color="0D1D51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0D1D51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color="666666" w:themeColor="accent4" w:sz="4" w:space="0"/>
        <w:bottom w:val="single" w:color="666666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color="3C76A6" w:themeColor="accent5" w:sz="4" w:space="0"/>
        <w:bottom w:val="single" w:color="3C76A6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3C76A6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color="1E44BC" w:themeColor="accent6" w:sz="4" w:space="0"/>
        <w:bottom w:val="single" w:color="1E44BC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1E44BC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C567A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C567A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C567A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C567A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72C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72C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72C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72C7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D1D51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D1D51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D1D51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D1D51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66666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66666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66666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66666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C76A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C76A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C76A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C76A6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1E44BC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1E44BC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1E44BC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1E44BC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styleId="Podpise-mailuChar" w:customStyle="1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styleId="OslovenChar" w:customStyle="1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styleId="PodpisChar" w:customStyle="1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hAnsi="Corbel" w:eastAsiaTheme="majorEastAsia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styleId="ProsttextChar" w:customStyle="1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styleId="ZvrChar" w:customStyle="1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color="99BCDA" w:themeColor="accent1" w:themeTint="66" w:sz="4" w:space="0"/>
        <w:left w:val="single" w:color="99BCDA" w:themeColor="accent1" w:themeTint="66" w:sz="4" w:space="0"/>
        <w:bottom w:val="single" w:color="99BCDA" w:themeColor="accent1" w:themeTint="66" w:sz="4" w:space="0"/>
        <w:right w:val="single" w:color="99BCDA" w:themeColor="accent1" w:themeTint="66" w:sz="4" w:space="0"/>
        <w:insideH w:val="single" w:color="99BCDA" w:themeColor="accent1" w:themeTint="66" w:sz="4" w:space="0"/>
        <w:insideV w:val="single" w:color="99BCDA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79BC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color="82C9FF" w:themeColor="accent2" w:themeTint="66" w:sz="4" w:space="0"/>
        <w:left w:val="single" w:color="82C9FF" w:themeColor="accent2" w:themeTint="66" w:sz="4" w:space="0"/>
        <w:bottom w:val="single" w:color="82C9FF" w:themeColor="accent2" w:themeTint="66" w:sz="4" w:space="0"/>
        <w:right w:val="single" w:color="82C9FF" w:themeColor="accent2" w:themeTint="66" w:sz="4" w:space="0"/>
        <w:insideH w:val="single" w:color="82C9FF" w:themeColor="accent2" w:themeTint="66" w:sz="4" w:space="0"/>
        <w:insideV w:val="single" w:color="82C9FF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4AFF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color="6F8BE8" w:themeColor="accent3" w:themeTint="66" w:sz="4" w:space="0"/>
        <w:left w:val="single" w:color="6F8BE8" w:themeColor="accent3" w:themeTint="66" w:sz="4" w:space="0"/>
        <w:bottom w:val="single" w:color="6F8BE8" w:themeColor="accent3" w:themeTint="66" w:sz="4" w:space="0"/>
        <w:right w:val="single" w:color="6F8BE8" w:themeColor="accent3" w:themeTint="66" w:sz="4" w:space="0"/>
        <w:insideH w:val="single" w:color="6F8BE8" w:themeColor="accent3" w:themeTint="66" w:sz="4" w:space="0"/>
        <w:insideV w:val="single" w:color="6F8BE8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2752DC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color="C1C1C1" w:themeColor="accent4" w:themeTint="66" w:sz="4" w:space="0"/>
        <w:left w:val="single" w:color="C1C1C1" w:themeColor="accent4" w:themeTint="66" w:sz="4" w:space="0"/>
        <w:bottom w:val="single" w:color="C1C1C1" w:themeColor="accent4" w:themeTint="66" w:sz="4" w:space="0"/>
        <w:right w:val="single" w:color="C1C1C1" w:themeColor="accent4" w:themeTint="66" w:sz="4" w:space="0"/>
        <w:insideH w:val="single" w:color="C1C1C1" w:themeColor="accent4" w:themeTint="66" w:sz="4" w:space="0"/>
        <w:insideV w:val="single" w:color="C1C1C1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3A3A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color="ABC8E0" w:themeColor="accent5" w:themeTint="66" w:sz="4" w:space="0"/>
        <w:left w:val="single" w:color="ABC8E0" w:themeColor="accent5" w:themeTint="66" w:sz="4" w:space="0"/>
        <w:bottom w:val="single" w:color="ABC8E0" w:themeColor="accent5" w:themeTint="66" w:sz="4" w:space="0"/>
        <w:right w:val="single" w:color="ABC8E0" w:themeColor="accent5" w:themeTint="66" w:sz="4" w:space="0"/>
        <w:insideH w:val="single" w:color="ABC8E0" w:themeColor="accent5" w:themeTint="66" w:sz="4" w:space="0"/>
        <w:insideV w:val="single" w:color="ABC8E0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1ADD1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color="9AAEEF" w:themeColor="accent6" w:themeTint="66" w:sz="4" w:space="0"/>
        <w:left w:val="single" w:color="9AAEEF" w:themeColor="accent6" w:themeTint="66" w:sz="4" w:space="0"/>
        <w:bottom w:val="single" w:color="9AAEEF" w:themeColor="accent6" w:themeTint="66" w:sz="4" w:space="0"/>
        <w:right w:val="single" w:color="9AAEEF" w:themeColor="accent6" w:themeTint="66" w:sz="4" w:space="0"/>
        <w:insideH w:val="single" w:color="9AAEEF" w:themeColor="accent6" w:themeTint="66" w:sz="4" w:space="0"/>
        <w:insideV w:val="single" w:color="9AAEEF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786E6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color="679BC8" w:themeColor="accent1" w:themeTint="99" w:sz="2" w:space="0"/>
        <w:bottom w:val="single" w:color="679BC8" w:themeColor="accent1" w:themeTint="99" w:sz="2" w:space="0"/>
        <w:insideH w:val="single" w:color="679BC8" w:themeColor="accent1" w:themeTint="99" w:sz="2" w:space="0"/>
        <w:insideV w:val="single" w:color="679BC8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79BC8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79BC8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color="44AFFF" w:themeColor="accent2" w:themeTint="99" w:sz="2" w:space="0"/>
        <w:bottom w:val="single" w:color="44AFFF" w:themeColor="accent2" w:themeTint="99" w:sz="2" w:space="0"/>
        <w:insideH w:val="single" w:color="44AFFF" w:themeColor="accent2" w:themeTint="99" w:sz="2" w:space="0"/>
        <w:insideV w:val="single" w:color="44AFFF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4AFF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4AFF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color="2752DC" w:themeColor="accent3" w:themeTint="99" w:sz="2" w:space="0"/>
        <w:bottom w:val="single" w:color="2752DC" w:themeColor="accent3" w:themeTint="99" w:sz="2" w:space="0"/>
        <w:insideH w:val="single" w:color="2752DC" w:themeColor="accent3" w:themeTint="99" w:sz="2" w:space="0"/>
        <w:insideV w:val="single" w:color="2752DC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2752DC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2752DC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color="A3A3A3" w:themeColor="accent4" w:themeTint="99" w:sz="2" w:space="0"/>
        <w:bottom w:val="single" w:color="A3A3A3" w:themeColor="accent4" w:themeTint="99" w:sz="2" w:space="0"/>
        <w:insideH w:val="single" w:color="A3A3A3" w:themeColor="accent4" w:themeTint="99" w:sz="2" w:space="0"/>
        <w:insideV w:val="single" w:color="A3A3A3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3A3A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3A3A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color="81ADD1" w:themeColor="accent5" w:themeTint="99" w:sz="2" w:space="0"/>
        <w:bottom w:val="single" w:color="81ADD1" w:themeColor="accent5" w:themeTint="99" w:sz="2" w:space="0"/>
        <w:insideH w:val="single" w:color="81ADD1" w:themeColor="accent5" w:themeTint="99" w:sz="2" w:space="0"/>
        <w:insideV w:val="single" w:color="81ADD1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1ADD1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1ADD1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color="6786E6" w:themeColor="accent6" w:themeTint="99" w:sz="2" w:space="0"/>
        <w:bottom w:val="single" w:color="6786E6" w:themeColor="accent6" w:themeTint="99" w:sz="2" w:space="0"/>
        <w:insideH w:val="single" w:color="6786E6" w:themeColor="accent6" w:themeTint="99" w:sz="2" w:space="0"/>
        <w:insideV w:val="single" w:color="6786E6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786E6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786E6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color="679BC8" w:themeColor="accent1" w:themeTint="99" w:sz="4" w:space="0"/>
        </w:tcBorders>
      </w:tcPr>
    </w:tblStylePr>
    <w:tblStylePr w:type="nwCell">
      <w:tblPr/>
      <w:tcPr>
        <w:tcBorders>
          <w:bottom w:val="single" w:color="679BC8" w:themeColor="accent1" w:themeTint="99" w:sz="4" w:space="0"/>
        </w:tcBorders>
      </w:tcPr>
    </w:tblStylePr>
    <w:tblStylePr w:type="seCell">
      <w:tblPr/>
      <w:tcPr>
        <w:tcBorders>
          <w:top w:val="single" w:color="679BC8" w:themeColor="accent1" w:themeTint="99" w:sz="4" w:space="0"/>
        </w:tcBorders>
      </w:tcPr>
    </w:tblStylePr>
    <w:tblStylePr w:type="swCell">
      <w:tblPr/>
      <w:tcPr>
        <w:tcBorders>
          <w:top w:val="single" w:color="679BC8" w:themeColor="accent1" w:themeTint="99" w:sz="4" w:space="0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color="44AFFF" w:themeColor="accent2" w:themeTint="99" w:sz="4" w:space="0"/>
        </w:tcBorders>
      </w:tcPr>
    </w:tblStylePr>
    <w:tblStylePr w:type="nwCell">
      <w:tblPr/>
      <w:tcPr>
        <w:tcBorders>
          <w:bottom w:val="single" w:color="44AFFF" w:themeColor="accent2" w:themeTint="99" w:sz="4" w:space="0"/>
        </w:tcBorders>
      </w:tcPr>
    </w:tblStylePr>
    <w:tblStylePr w:type="seCell">
      <w:tblPr/>
      <w:tcPr>
        <w:tcBorders>
          <w:top w:val="single" w:color="44AFFF" w:themeColor="accent2" w:themeTint="99" w:sz="4" w:space="0"/>
        </w:tcBorders>
      </w:tcPr>
    </w:tblStylePr>
    <w:tblStylePr w:type="swCell">
      <w:tblPr/>
      <w:tcPr>
        <w:tcBorders>
          <w:top w:val="single" w:color="44AFFF" w:themeColor="accent2" w:themeTint="99" w:sz="4" w:space="0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color="2752DC" w:themeColor="accent3" w:themeTint="99" w:sz="4" w:space="0"/>
        </w:tcBorders>
      </w:tcPr>
    </w:tblStylePr>
    <w:tblStylePr w:type="nwCell">
      <w:tblPr/>
      <w:tcPr>
        <w:tcBorders>
          <w:bottom w:val="single" w:color="2752DC" w:themeColor="accent3" w:themeTint="99" w:sz="4" w:space="0"/>
        </w:tcBorders>
      </w:tcPr>
    </w:tblStylePr>
    <w:tblStylePr w:type="seCell">
      <w:tblPr/>
      <w:tcPr>
        <w:tcBorders>
          <w:top w:val="single" w:color="2752DC" w:themeColor="accent3" w:themeTint="99" w:sz="4" w:space="0"/>
        </w:tcBorders>
      </w:tcPr>
    </w:tblStylePr>
    <w:tblStylePr w:type="swCell">
      <w:tblPr/>
      <w:tcPr>
        <w:tcBorders>
          <w:top w:val="single" w:color="2752DC" w:themeColor="accent3" w:themeTint="99" w:sz="4" w:space="0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color="A3A3A3" w:themeColor="accent4" w:themeTint="99" w:sz="4" w:space="0"/>
        </w:tcBorders>
      </w:tcPr>
    </w:tblStylePr>
    <w:tblStylePr w:type="nwCell">
      <w:tblPr/>
      <w:tcPr>
        <w:tcBorders>
          <w:bottom w:val="single" w:color="A3A3A3" w:themeColor="accent4" w:themeTint="99" w:sz="4" w:space="0"/>
        </w:tcBorders>
      </w:tcPr>
    </w:tblStylePr>
    <w:tblStylePr w:type="seCell">
      <w:tblPr/>
      <w:tcPr>
        <w:tcBorders>
          <w:top w:val="single" w:color="A3A3A3" w:themeColor="accent4" w:themeTint="99" w:sz="4" w:space="0"/>
        </w:tcBorders>
      </w:tcPr>
    </w:tblStylePr>
    <w:tblStylePr w:type="swCell">
      <w:tblPr/>
      <w:tcPr>
        <w:tcBorders>
          <w:top w:val="single" w:color="A3A3A3" w:themeColor="accent4" w:themeTint="99" w:sz="4" w:space="0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color="81ADD1" w:themeColor="accent5" w:themeTint="99" w:sz="4" w:space="0"/>
        </w:tcBorders>
      </w:tcPr>
    </w:tblStylePr>
    <w:tblStylePr w:type="nwCell">
      <w:tblPr/>
      <w:tcPr>
        <w:tcBorders>
          <w:bottom w:val="single" w:color="81ADD1" w:themeColor="accent5" w:themeTint="99" w:sz="4" w:space="0"/>
        </w:tcBorders>
      </w:tcPr>
    </w:tblStylePr>
    <w:tblStylePr w:type="seCell">
      <w:tblPr/>
      <w:tcPr>
        <w:tcBorders>
          <w:top w:val="single" w:color="81ADD1" w:themeColor="accent5" w:themeTint="99" w:sz="4" w:space="0"/>
        </w:tcBorders>
      </w:tcPr>
    </w:tblStylePr>
    <w:tblStylePr w:type="swCell">
      <w:tblPr/>
      <w:tcPr>
        <w:tcBorders>
          <w:top w:val="single" w:color="81ADD1" w:themeColor="accent5" w:themeTint="99" w:sz="4" w:space="0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color="6786E6" w:themeColor="accent6" w:themeTint="99" w:sz="4" w:space="0"/>
        </w:tcBorders>
      </w:tcPr>
    </w:tblStylePr>
    <w:tblStylePr w:type="nwCell">
      <w:tblPr/>
      <w:tcPr>
        <w:tcBorders>
          <w:bottom w:val="single" w:color="6786E6" w:themeColor="accent6" w:themeTint="99" w:sz="4" w:space="0"/>
        </w:tcBorders>
      </w:tcPr>
    </w:tblStylePr>
    <w:tblStylePr w:type="seCell">
      <w:tblPr/>
      <w:tcPr>
        <w:tcBorders>
          <w:top w:val="single" w:color="6786E6" w:themeColor="accent6" w:themeTint="99" w:sz="4" w:space="0"/>
        </w:tcBorders>
      </w:tcPr>
    </w:tblStylePr>
    <w:tblStylePr w:type="swCell">
      <w:tblPr/>
      <w:tcPr>
        <w:tcBorders>
          <w:top w:val="single" w:color="6786E6" w:themeColor="accent6" w:themeTint="99" w:sz="4" w:space="0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C567A" w:themeColor="accent1" w:sz="4" w:space="0"/>
          <w:left w:val="single" w:color="2C567A" w:themeColor="accent1" w:sz="4" w:space="0"/>
          <w:bottom w:val="single" w:color="2C567A" w:themeColor="accent1" w:sz="4" w:space="0"/>
          <w:right w:val="single" w:color="2C567A" w:themeColor="accent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color="2C567A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72C7" w:themeColor="accent2" w:sz="4" w:space="0"/>
          <w:left w:val="single" w:color="0072C7" w:themeColor="accent2" w:sz="4" w:space="0"/>
          <w:bottom w:val="single" w:color="0072C7" w:themeColor="accent2" w:sz="4" w:space="0"/>
          <w:right w:val="single" w:color="0072C7" w:themeColor="accent2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color="0072C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D1D51" w:themeColor="accent3" w:sz="4" w:space="0"/>
          <w:left w:val="single" w:color="0D1D51" w:themeColor="accent3" w:sz="4" w:space="0"/>
          <w:bottom w:val="single" w:color="0D1D51" w:themeColor="accent3" w:sz="4" w:space="0"/>
          <w:right w:val="single" w:color="0D1D51" w:themeColor="accent3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color="0D1D51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66666" w:themeColor="accent4" w:sz="4" w:space="0"/>
          <w:left w:val="single" w:color="666666" w:themeColor="accent4" w:sz="4" w:space="0"/>
          <w:bottom w:val="single" w:color="666666" w:themeColor="accent4" w:sz="4" w:space="0"/>
          <w:right w:val="single" w:color="666666" w:themeColor="accent4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color="66666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C76A6" w:themeColor="accent5" w:sz="4" w:space="0"/>
          <w:left w:val="single" w:color="3C76A6" w:themeColor="accent5" w:sz="4" w:space="0"/>
          <w:bottom w:val="single" w:color="3C76A6" w:themeColor="accent5" w:sz="4" w:space="0"/>
          <w:right w:val="single" w:color="3C76A6" w:themeColor="accent5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color="3C76A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E44BC" w:themeColor="accent6" w:sz="4" w:space="0"/>
          <w:left w:val="single" w:color="1E44BC" w:themeColor="accent6" w:sz="4" w:space="0"/>
          <w:bottom w:val="single" w:color="1E44BC" w:themeColor="accent6" w:sz="4" w:space="0"/>
          <w:right w:val="single" w:color="1E44BC" w:themeColor="accent6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color="1E44BC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679BC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79BC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44AFFF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4AFFF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2752DC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2752DC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A3A3A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3A3A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81ADD1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1ADD1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6786E6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786E6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color="679BC8" w:themeColor="accent1" w:themeTint="99" w:sz="4" w:space="0"/>
        <w:left w:val="single" w:color="679BC8" w:themeColor="accent1" w:themeTint="99" w:sz="4" w:space="0"/>
        <w:bottom w:val="single" w:color="679BC8" w:themeColor="accent1" w:themeTint="99" w:sz="4" w:space="0"/>
        <w:right w:val="single" w:color="679BC8" w:themeColor="accent1" w:themeTint="99" w:sz="4" w:space="0"/>
        <w:insideH w:val="single" w:color="679BC8" w:themeColor="accent1" w:themeTint="99" w:sz="4" w:space="0"/>
        <w:insideV w:val="single" w:color="679BC8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color="679BC8" w:themeColor="accent1" w:themeTint="99" w:sz="4" w:space="0"/>
        </w:tcBorders>
      </w:tcPr>
    </w:tblStylePr>
    <w:tblStylePr w:type="nwCell">
      <w:tblPr/>
      <w:tcPr>
        <w:tcBorders>
          <w:bottom w:val="single" w:color="679BC8" w:themeColor="accent1" w:themeTint="99" w:sz="4" w:space="0"/>
        </w:tcBorders>
      </w:tcPr>
    </w:tblStylePr>
    <w:tblStylePr w:type="seCell">
      <w:tblPr/>
      <w:tcPr>
        <w:tcBorders>
          <w:top w:val="single" w:color="679BC8" w:themeColor="accent1" w:themeTint="99" w:sz="4" w:space="0"/>
        </w:tcBorders>
      </w:tcPr>
    </w:tblStylePr>
    <w:tblStylePr w:type="swCell">
      <w:tblPr/>
      <w:tcPr>
        <w:tcBorders>
          <w:top w:val="single" w:color="679BC8" w:themeColor="accent1" w:themeTint="99" w:sz="4" w:space="0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color="44AFFF" w:themeColor="accent2" w:themeTint="99" w:sz="4" w:space="0"/>
        <w:left w:val="single" w:color="44AFFF" w:themeColor="accent2" w:themeTint="99" w:sz="4" w:space="0"/>
        <w:bottom w:val="single" w:color="44AFFF" w:themeColor="accent2" w:themeTint="99" w:sz="4" w:space="0"/>
        <w:right w:val="single" w:color="44AFFF" w:themeColor="accent2" w:themeTint="99" w:sz="4" w:space="0"/>
        <w:insideH w:val="single" w:color="44AFFF" w:themeColor="accent2" w:themeTint="99" w:sz="4" w:space="0"/>
        <w:insideV w:val="single" w:color="44AFFF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color="44AFFF" w:themeColor="accent2" w:themeTint="99" w:sz="4" w:space="0"/>
        </w:tcBorders>
      </w:tcPr>
    </w:tblStylePr>
    <w:tblStylePr w:type="nwCell">
      <w:tblPr/>
      <w:tcPr>
        <w:tcBorders>
          <w:bottom w:val="single" w:color="44AFFF" w:themeColor="accent2" w:themeTint="99" w:sz="4" w:space="0"/>
        </w:tcBorders>
      </w:tcPr>
    </w:tblStylePr>
    <w:tblStylePr w:type="seCell">
      <w:tblPr/>
      <w:tcPr>
        <w:tcBorders>
          <w:top w:val="single" w:color="44AFFF" w:themeColor="accent2" w:themeTint="99" w:sz="4" w:space="0"/>
        </w:tcBorders>
      </w:tcPr>
    </w:tblStylePr>
    <w:tblStylePr w:type="swCell">
      <w:tblPr/>
      <w:tcPr>
        <w:tcBorders>
          <w:top w:val="single" w:color="44AFFF" w:themeColor="accent2" w:themeTint="99" w:sz="4" w:space="0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color="2752DC" w:themeColor="accent3" w:themeTint="99" w:sz="4" w:space="0"/>
        <w:left w:val="single" w:color="2752DC" w:themeColor="accent3" w:themeTint="99" w:sz="4" w:space="0"/>
        <w:bottom w:val="single" w:color="2752DC" w:themeColor="accent3" w:themeTint="99" w:sz="4" w:space="0"/>
        <w:right w:val="single" w:color="2752DC" w:themeColor="accent3" w:themeTint="99" w:sz="4" w:space="0"/>
        <w:insideH w:val="single" w:color="2752DC" w:themeColor="accent3" w:themeTint="99" w:sz="4" w:space="0"/>
        <w:insideV w:val="single" w:color="2752DC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color="2752DC" w:themeColor="accent3" w:themeTint="99" w:sz="4" w:space="0"/>
        </w:tcBorders>
      </w:tcPr>
    </w:tblStylePr>
    <w:tblStylePr w:type="nwCell">
      <w:tblPr/>
      <w:tcPr>
        <w:tcBorders>
          <w:bottom w:val="single" w:color="2752DC" w:themeColor="accent3" w:themeTint="99" w:sz="4" w:space="0"/>
        </w:tcBorders>
      </w:tcPr>
    </w:tblStylePr>
    <w:tblStylePr w:type="seCell">
      <w:tblPr/>
      <w:tcPr>
        <w:tcBorders>
          <w:top w:val="single" w:color="2752DC" w:themeColor="accent3" w:themeTint="99" w:sz="4" w:space="0"/>
        </w:tcBorders>
      </w:tcPr>
    </w:tblStylePr>
    <w:tblStylePr w:type="swCell">
      <w:tblPr/>
      <w:tcPr>
        <w:tcBorders>
          <w:top w:val="single" w:color="2752DC" w:themeColor="accent3" w:themeTint="99" w:sz="4" w:space="0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color="A3A3A3" w:themeColor="accent4" w:themeTint="99" w:sz="4" w:space="0"/>
        <w:left w:val="single" w:color="A3A3A3" w:themeColor="accent4" w:themeTint="99" w:sz="4" w:space="0"/>
        <w:bottom w:val="single" w:color="A3A3A3" w:themeColor="accent4" w:themeTint="99" w:sz="4" w:space="0"/>
        <w:right w:val="single" w:color="A3A3A3" w:themeColor="accent4" w:themeTint="99" w:sz="4" w:space="0"/>
        <w:insideH w:val="single" w:color="A3A3A3" w:themeColor="accent4" w:themeTint="99" w:sz="4" w:space="0"/>
        <w:insideV w:val="single" w:color="A3A3A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color="A3A3A3" w:themeColor="accent4" w:themeTint="99" w:sz="4" w:space="0"/>
        </w:tcBorders>
      </w:tcPr>
    </w:tblStylePr>
    <w:tblStylePr w:type="nwCell">
      <w:tblPr/>
      <w:tcPr>
        <w:tcBorders>
          <w:bottom w:val="single" w:color="A3A3A3" w:themeColor="accent4" w:themeTint="99" w:sz="4" w:space="0"/>
        </w:tcBorders>
      </w:tcPr>
    </w:tblStylePr>
    <w:tblStylePr w:type="seCell">
      <w:tblPr/>
      <w:tcPr>
        <w:tcBorders>
          <w:top w:val="single" w:color="A3A3A3" w:themeColor="accent4" w:themeTint="99" w:sz="4" w:space="0"/>
        </w:tcBorders>
      </w:tcPr>
    </w:tblStylePr>
    <w:tblStylePr w:type="swCell">
      <w:tblPr/>
      <w:tcPr>
        <w:tcBorders>
          <w:top w:val="single" w:color="A3A3A3" w:themeColor="accent4" w:themeTint="99" w:sz="4" w:space="0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color="81ADD1" w:themeColor="accent5" w:themeTint="99" w:sz="4" w:space="0"/>
        <w:left w:val="single" w:color="81ADD1" w:themeColor="accent5" w:themeTint="99" w:sz="4" w:space="0"/>
        <w:bottom w:val="single" w:color="81ADD1" w:themeColor="accent5" w:themeTint="99" w:sz="4" w:space="0"/>
        <w:right w:val="single" w:color="81ADD1" w:themeColor="accent5" w:themeTint="99" w:sz="4" w:space="0"/>
        <w:insideH w:val="single" w:color="81ADD1" w:themeColor="accent5" w:themeTint="99" w:sz="4" w:space="0"/>
        <w:insideV w:val="single" w:color="81ADD1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color="81ADD1" w:themeColor="accent5" w:themeTint="99" w:sz="4" w:space="0"/>
        </w:tcBorders>
      </w:tcPr>
    </w:tblStylePr>
    <w:tblStylePr w:type="nwCell">
      <w:tblPr/>
      <w:tcPr>
        <w:tcBorders>
          <w:bottom w:val="single" w:color="81ADD1" w:themeColor="accent5" w:themeTint="99" w:sz="4" w:space="0"/>
        </w:tcBorders>
      </w:tcPr>
    </w:tblStylePr>
    <w:tblStylePr w:type="seCell">
      <w:tblPr/>
      <w:tcPr>
        <w:tcBorders>
          <w:top w:val="single" w:color="81ADD1" w:themeColor="accent5" w:themeTint="99" w:sz="4" w:space="0"/>
        </w:tcBorders>
      </w:tcPr>
    </w:tblStylePr>
    <w:tblStylePr w:type="swCell">
      <w:tblPr/>
      <w:tcPr>
        <w:tcBorders>
          <w:top w:val="single" w:color="81ADD1" w:themeColor="accent5" w:themeTint="99" w:sz="4" w:space="0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color="6786E6" w:themeColor="accent6" w:themeTint="99" w:sz="4" w:space="0"/>
        <w:left w:val="single" w:color="6786E6" w:themeColor="accent6" w:themeTint="99" w:sz="4" w:space="0"/>
        <w:bottom w:val="single" w:color="6786E6" w:themeColor="accent6" w:themeTint="99" w:sz="4" w:space="0"/>
        <w:right w:val="single" w:color="6786E6" w:themeColor="accent6" w:themeTint="99" w:sz="4" w:space="0"/>
        <w:insideH w:val="single" w:color="6786E6" w:themeColor="accent6" w:themeTint="99" w:sz="4" w:space="0"/>
        <w:insideV w:val="single" w:color="6786E6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color="6786E6" w:themeColor="accent6" w:themeTint="99" w:sz="4" w:space="0"/>
        </w:tcBorders>
      </w:tcPr>
    </w:tblStylePr>
    <w:tblStylePr w:type="nwCell">
      <w:tblPr/>
      <w:tcPr>
        <w:tcBorders>
          <w:bottom w:val="single" w:color="6786E6" w:themeColor="accent6" w:themeTint="99" w:sz="4" w:space="0"/>
        </w:tcBorders>
      </w:tcPr>
    </w:tblStylePr>
    <w:tblStylePr w:type="seCell">
      <w:tblPr/>
      <w:tcPr>
        <w:tcBorders>
          <w:top w:val="single" w:color="6786E6" w:themeColor="accent6" w:themeTint="99" w:sz="4" w:space="0"/>
        </w:tcBorders>
      </w:tcPr>
    </w:tblStylePr>
    <w:tblStylePr w:type="swCell">
      <w:tblPr/>
      <w:tcPr>
        <w:tcBorders>
          <w:top w:val="single" w:color="6786E6" w:themeColor="accent6" w:themeTint="99" w:sz="4" w:space="0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jpeg" Id="rId10" /><Relationship Type="http://schemas.openxmlformats.org/officeDocument/2006/relationships/glossaryDocument" Target="glossary/document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student4\AppData\Roaming\Microsoft\&#352;ablony\Profesion&#225;ln&#237;%20&#382;ivotopis%20s%20modr&#253;mi%20kruh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91F4905F1D4F459EA2C30C22FB0C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DFB7B3-C622-4B2E-B469-8BFBF8571870}"/>
      </w:docPartPr>
      <w:docPartBody>
        <w:p w:rsidR="00000000" w:rsidRDefault="00F40222">
          <w:pPr>
            <w:pStyle w:val="D291F4905F1D4F459EA2C30C22FB0C25"/>
          </w:pPr>
          <w:r w:rsidRPr="007A72A2">
            <w:t>Pracovní zkušenosti</w:t>
          </w:r>
        </w:p>
      </w:docPartBody>
    </w:docPart>
    <w:docPart>
      <w:docPartPr>
        <w:name w:val="9A65E8864247433088CFF9EEAA38EE3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C7F8DB-27AD-4A40-B881-515DA0C45679}"/>
      </w:docPartPr>
      <w:docPartBody>
        <w:p w:rsidR="00000000" w:rsidRDefault="00F40222">
          <w:pPr>
            <w:pStyle w:val="9A65E8864247433088CFF9EEAA38EE3B"/>
          </w:pPr>
          <w:r w:rsidRPr="007A72A2">
            <w:t>Vzdělání</w:t>
          </w:r>
        </w:p>
      </w:docPartBody>
    </w:docPart>
    <w:docPart>
      <w:docPartPr>
        <w:name w:val="81BE7BAC5139490281E70D1BEB4D63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4F54B1-026B-4F6E-BEAF-66318488751D}"/>
      </w:docPartPr>
      <w:docPartBody>
        <w:p w:rsidR="00000000" w:rsidRDefault="00F40222">
          <w:pPr>
            <w:pStyle w:val="81BE7BAC5139490281E70D1BEB4D63F1"/>
          </w:pPr>
          <w:r w:rsidRPr="007A72A2">
            <w:t>Komunikace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222"/>
    <w:rsid w:val="00F4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A13EF78B06545F88976BF1ADBB3692B">
    <w:name w:val="3A13EF78B06545F88976BF1ADBB3692B"/>
  </w:style>
  <w:style w:type="paragraph" w:customStyle="1" w:styleId="B8D3B87AA0ED43A1BB19F38462DB44FC">
    <w:name w:val="B8D3B87AA0ED43A1BB19F38462DB44FC"/>
  </w:style>
  <w:style w:type="paragraph" w:customStyle="1" w:styleId="D291F4905F1D4F459EA2C30C22FB0C25">
    <w:name w:val="D291F4905F1D4F459EA2C30C22FB0C25"/>
  </w:style>
  <w:style w:type="paragraph" w:customStyle="1" w:styleId="4F1ECE4BF7544E18A1468FE6D560118E">
    <w:name w:val="4F1ECE4BF7544E18A1468FE6D560118E"/>
  </w:style>
  <w:style w:type="paragraph" w:customStyle="1" w:styleId="F66B5E5DA9B04251AB53A53294EA72E9">
    <w:name w:val="F66B5E5DA9B04251AB53A53294EA72E9"/>
  </w:style>
  <w:style w:type="paragraph" w:customStyle="1" w:styleId="485123AD787F428A829AD272D9371457">
    <w:name w:val="485123AD787F428A829AD272D9371457"/>
  </w:style>
  <w:style w:type="paragraph" w:customStyle="1" w:styleId="1829BFC83CE44C0EB8EEB436010E322A">
    <w:name w:val="1829BFC83CE44C0EB8EEB436010E322A"/>
  </w:style>
  <w:style w:type="paragraph" w:customStyle="1" w:styleId="E4DF382A6FED45888DB2F51D0102A578">
    <w:name w:val="E4DF382A6FED45888DB2F51D0102A578"/>
  </w:style>
  <w:style w:type="paragraph" w:customStyle="1" w:styleId="6483F42D6167437CB00686BCBDC1E661">
    <w:name w:val="6483F42D6167437CB00686BCBDC1E661"/>
  </w:style>
  <w:style w:type="paragraph" w:customStyle="1" w:styleId="1D6A418086234511AF061C5A17A38F1F">
    <w:name w:val="1D6A418086234511AF061C5A17A38F1F"/>
  </w:style>
  <w:style w:type="paragraph" w:customStyle="1" w:styleId="AFC809DD3D5B45E6BE2583BCED1A1AE8">
    <w:name w:val="AFC809DD3D5B45E6BE2583BCED1A1AE8"/>
  </w:style>
  <w:style w:type="paragraph" w:customStyle="1" w:styleId="AB0CB02E1BAE44ABB0C1A9EB573B3481">
    <w:name w:val="AB0CB02E1BAE44ABB0C1A9EB573B3481"/>
  </w:style>
  <w:style w:type="paragraph" w:customStyle="1" w:styleId="6B7B50DB36A9456E905C0D914DB4AABD">
    <w:name w:val="6B7B50DB36A9456E905C0D914DB4AABD"/>
  </w:style>
  <w:style w:type="paragraph" w:customStyle="1" w:styleId="1DC3174B6B0A4921BF95BD02EE145EA9">
    <w:name w:val="1DC3174B6B0A4921BF95BD02EE145EA9"/>
  </w:style>
  <w:style w:type="paragraph" w:customStyle="1" w:styleId="2EA0C0D99DBA4B1D9D69060F93EC715D">
    <w:name w:val="2EA0C0D99DBA4B1D9D69060F93EC715D"/>
  </w:style>
  <w:style w:type="paragraph" w:customStyle="1" w:styleId="CC473F55F21847B298D0190819639266">
    <w:name w:val="CC473F55F21847B298D0190819639266"/>
  </w:style>
  <w:style w:type="paragraph" w:customStyle="1" w:styleId="43715F06B7BA47719D632949E6802779">
    <w:name w:val="43715F06B7BA47719D632949E6802779"/>
  </w:style>
  <w:style w:type="paragraph" w:customStyle="1" w:styleId="01BE4B5B19614E44AE95D3C4905BE751">
    <w:name w:val="01BE4B5B19614E44AE95D3C4905BE751"/>
  </w:style>
  <w:style w:type="paragraph" w:customStyle="1" w:styleId="FA6378802F334A139E88E683E90C2AFF">
    <w:name w:val="FA6378802F334A139E88E683E90C2AFF"/>
  </w:style>
  <w:style w:type="paragraph" w:customStyle="1" w:styleId="9A65E8864247433088CFF9EEAA38EE3B">
    <w:name w:val="9A65E8864247433088CFF9EEAA38EE3B"/>
  </w:style>
  <w:style w:type="paragraph" w:customStyle="1" w:styleId="170329EF01354ADFB2CADA0FC6588A37">
    <w:name w:val="170329EF01354ADFB2CADA0FC6588A37"/>
  </w:style>
  <w:style w:type="paragraph" w:customStyle="1" w:styleId="7B4E8ADA1B544FD0B97732B4D8D0EE09">
    <w:name w:val="7B4E8ADA1B544FD0B97732B4D8D0EE09"/>
  </w:style>
  <w:style w:type="paragraph" w:customStyle="1" w:styleId="63A1F1109F364CA699673B461512FF59">
    <w:name w:val="63A1F1109F364CA699673B461512FF59"/>
  </w:style>
  <w:style w:type="paragraph" w:customStyle="1" w:styleId="81BE7BAC5139490281E70D1BEB4D63F1">
    <w:name w:val="81BE7BAC5139490281E70D1BEB4D63F1"/>
  </w:style>
  <w:style w:type="paragraph" w:customStyle="1" w:styleId="487798A0EEEF415E914D26D84AE6FC31">
    <w:name w:val="487798A0EEEF415E914D26D84AE6FC31"/>
  </w:style>
  <w:style w:type="paragraph" w:customStyle="1" w:styleId="7C982273A5E542F79E53CDEB12EB7B23">
    <w:name w:val="7C982273A5E542F79E53CDEB12EB7B23"/>
  </w:style>
  <w:style w:type="paragraph" w:customStyle="1" w:styleId="4EB21AF6217643EAA43C4C9806336804">
    <w:name w:val="4EB21AF6217643EAA43C4C9806336804"/>
  </w:style>
  <w:style w:type="paragraph" w:customStyle="1" w:styleId="2116FB4433AC42C9BB209C82EF9545B7">
    <w:name w:val="2116FB4433AC42C9BB209C82EF9545B7"/>
  </w:style>
  <w:style w:type="paragraph" w:customStyle="1" w:styleId="374B9562FE7841ACA9CB4676BBACFCE7">
    <w:name w:val="374B9562FE7841ACA9CB4676BBACFCE7"/>
  </w:style>
  <w:style w:type="paragraph" w:customStyle="1" w:styleId="B583B128A2384DA5B03B0456DE87607D">
    <w:name w:val="B583B128A2384DA5B03B0456DE87607D"/>
  </w:style>
  <w:style w:type="paragraph" w:customStyle="1" w:styleId="71B3CB9B489C40E388E6840DEA35F9CB">
    <w:name w:val="71B3CB9B489C40E388E6840DEA35F9CB"/>
  </w:style>
  <w:style w:type="paragraph" w:customStyle="1" w:styleId="6E0AD92D46D3400D95EF62C9278437B8">
    <w:name w:val="6E0AD92D46D3400D95EF62C9278437B8"/>
  </w:style>
  <w:style w:type="paragraph" w:customStyle="1" w:styleId="C33A20307F124F77A5061B00B95A04AF">
    <w:name w:val="C33A20307F124F77A5061B00B95A04AF"/>
  </w:style>
  <w:style w:type="character" w:styleId="Zstupntext">
    <w:name w:val="Placeholder Text"/>
    <w:basedOn w:val="Standardnpsmoodstavce"/>
    <w:uiPriority w:val="99"/>
    <w:semiHidden/>
    <w:rPr>
      <w:rFonts w:ascii="Calibri" w:hAnsi="Calibri" w:cs="Calibri"/>
      <w:color w:val="808080"/>
    </w:rPr>
  </w:style>
  <w:style w:type="paragraph" w:customStyle="1" w:styleId="730984A7009F4C27AE851C86A3F61911">
    <w:name w:val="730984A7009F4C27AE851C86A3F619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Profesionální životopis s modrými kruhy.dotx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2019DVS Simona Suchánková</lastModifiedBy>
  <revision>3</revision>
  <dcterms:created xsi:type="dcterms:W3CDTF">2019-10-01T11:39:00.0000000Z</dcterms:created>
  <dcterms:modified xsi:type="dcterms:W3CDTF">2022-03-15T17:54:21.0795245Z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